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399217CD" w14:textId="778739AA" w:rsidR="003A2ED2" w:rsidRDefault="009E7629">
      <w:r>
        <w:rPr>
          <w:noProof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 wp14:anchorId="41E66744" wp14:editId="19BC2F0A">
                <wp:simplePos x="0" y="0"/>
                <wp:positionH relativeFrom="page">
                  <wp:posOffset>2869324</wp:posOffset>
                </wp:positionH>
                <wp:positionV relativeFrom="paragraph">
                  <wp:posOffset>-48019</wp:posOffset>
                </wp:positionV>
                <wp:extent cx="2552700" cy="1807779"/>
                <wp:effectExtent l="0" t="0" r="0" b="2540"/>
                <wp:wrapNone/>
                <wp:docPr id="249" name="Text Box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2700" cy="18077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1B3C086" w14:textId="7E5A4CC8" w:rsidR="007D1A32" w:rsidRPr="007D1A32" w:rsidRDefault="007D1A32" w:rsidP="007D1A32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D1A32">
                              <w:rPr>
                                <w:b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HILLMON</w:t>
                            </w:r>
                            <w:r w:rsidR="00243BA3">
                              <w:rPr>
                                <w:b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</w:t>
                            </w:r>
                            <w:r w:rsidRPr="007D1A32">
                              <w:rPr>
                                <w:b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SCHOOL</w:t>
                            </w:r>
                          </w:p>
                          <w:p w14:paraId="17EDD45C" w14:textId="706CA715" w:rsidR="007D1A32" w:rsidRPr="007D1A32" w:rsidRDefault="007D1A32" w:rsidP="007D1A32">
                            <w:pPr>
                              <w:jc w:val="center"/>
                              <w:rPr>
                                <w:bCs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D1A32">
                              <w:rPr>
                                <w:bCs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WEEKLY</w:t>
                            </w:r>
                          </w:p>
                          <w:p w14:paraId="17976A9E" w14:textId="18C76C04" w:rsidR="007D1A32" w:rsidRDefault="007D1A32" w:rsidP="007D1A32">
                            <w:pPr>
                              <w:jc w:val="center"/>
                            </w:pPr>
                            <w:r w:rsidRPr="007D1A32">
                              <w:rPr>
                                <w:b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NEWSLETTER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E66744" id="_x0000_t202" coordsize="21600,21600" o:spt="202" path="m,l,21600r21600,l21600,xe">
                <v:stroke joinstyle="miter"/>
                <v:path gradientshapeok="t" o:connecttype="rect"/>
              </v:shapetype>
              <v:shape id="Text Box 249" o:spid="_x0000_s1026" type="#_x0000_t202" style="position:absolute;margin-left:225.95pt;margin-top:-3.8pt;width:201pt;height:142.35pt;z-index:251716096;visibility:visible;mso-wrap-style:non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" filled="f" stroked="f">
                <v:textbox>
                  <w:txbxContent>
                    <w:p w14:paraId="71B3C086" w14:textId="7E5A4CC8" w:rsidR="007D1A32" w:rsidRPr="007D1A32" w:rsidRDefault="007D1A32" w:rsidP="007D1A32">
                      <w:pPr>
                        <w:jc w:val="center"/>
                        <w:rPr>
                          <w:b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D1A32">
                        <w:rPr>
                          <w:b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HILLMON</w:t>
                      </w:r>
                      <w:r w:rsidR="00243BA3">
                        <w:rPr>
                          <w:b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D</w:t>
                      </w:r>
                      <w:r w:rsidRPr="007D1A32">
                        <w:rPr>
                          <w:b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SCHOOL</w:t>
                      </w:r>
                    </w:p>
                    <w:p w14:paraId="17EDD45C" w14:textId="706CA715" w:rsidR="007D1A32" w:rsidRPr="007D1A32" w:rsidRDefault="007D1A32" w:rsidP="007D1A32">
                      <w:pPr>
                        <w:jc w:val="center"/>
                        <w:rPr>
                          <w:bCs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D1A32">
                        <w:rPr>
                          <w:bCs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WEEKLY</w:t>
                      </w:r>
                    </w:p>
                    <w:p w14:paraId="17976A9E" w14:textId="18C76C04" w:rsidR="007D1A32" w:rsidRDefault="007D1A32" w:rsidP="007D1A32">
                      <w:pPr>
                        <w:jc w:val="center"/>
                      </w:pPr>
                      <w:r w:rsidRPr="007D1A32">
                        <w:rPr>
                          <w:b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NEWSLETTER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E2190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95264" behindDoc="0" locked="0" layoutInCell="1" allowOverlap="1" wp14:anchorId="3E47D62A" wp14:editId="5C3DC0BC">
                <wp:simplePos x="0" y="0"/>
                <wp:positionH relativeFrom="margin">
                  <wp:align>left</wp:align>
                </wp:positionH>
                <wp:positionV relativeFrom="paragraph">
                  <wp:posOffset>-79513</wp:posOffset>
                </wp:positionV>
                <wp:extent cx="2662555" cy="1987826"/>
                <wp:effectExtent l="0" t="0" r="4445" b="0"/>
                <wp:wrapNone/>
                <wp:docPr id="6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2555" cy="1987826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CDE2D3" id="Rectangle 8" o:spid="_x0000_s1026" style="position:absolute;margin-left:0;margin-top:-6.25pt;width:209.65pt;height:156.5pt;z-index:251595264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" fillcolor="#e7e6e6 [3214]" stroked="f">
                <v:textbox inset="2.88pt,2.88pt,2.88pt,2.88pt"/>
                <w10:wrap anchorx="margin"/>
              </v:rect>
            </w:pict>
          </mc:Fallback>
        </mc:AlternateContent>
      </w:r>
    </w:p>
    <w:p w14:paraId="275F3DB9" w14:textId="71819B8A" w:rsidR="003A2ED2" w:rsidRDefault="005F002B">
      <w:r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03456" behindDoc="0" locked="0" layoutInCell="1" allowOverlap="1" wp14:anchorId="3E2AC743" wp14:editId="0195FA4F">
                <wp:simplePos x="0" y="0"/>
                <wp:positionH relativeFrom="column">
                  <wp:posOffset>107266</wp:posOffset>
                </wp:positionH>
                <wp:positionV relativeFrom="paragraph">
                  <wp:posOffset>60373</wp:posOffset>
                </wp:positionV>
                <wp:extent cx="2295525" cy="361363"/>
                <wp:effectExtent l="0" t="0" r="9525" b="635"/>
                <wp:wrapNone/>
                <wp:docPr id="152" name="Text Box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5525" cy="3613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46FA947" w14:textId="5544B955" w:rsidR="006F4C6E" w:rsidRPr="00114C5E" w:rsidRDefault="004B6AC3" w:rsidP="007D1A32">
                            <w:pPr>
                              <w:widowControl w:val="0"/>
                              <w:spacing w:line="32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auto"/>
                                <w:w w:val="8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auto"/>
                                <w:w w:val="80"/>
                                <w:sz w:val="36"/>
                                <w:szCs w:val="36"/>
                              </w:rPr>
                              <w:t>April 8th</w:t>
                            </w:r>
                            <w:r w:rsidR="000A409A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auto"/>
                                <w:w w:val="80"/>
                                <w:sz w:val="36"/>
                                <w:szCs w:val="36"/>
                              </w:rPr>
                              <w:t>,</w:t>
                            </w:r>
                            <w:r w:rsidR="005F002B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auto"/>
                                <w:w w:val="80"/>
                                <w:sz w:val="36"/>
                                <w:szCs w:val="36"/>
                              </w:rPr>
                              <w:t xml:space="preserve"> 2024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2AC743" id="Text Box 154" o:spid="_x0000_s1027" type="#_x0000_t202" style="position:absolute;margin-left:8.45pt;margin-top:4.75pt;width:180.75pt;height:28.45pt;z-index:25160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" filled="f" fillcolor="#fffffe" stroked="f" strokecolor="#212120" insetpen="t">
                <v:textbox inset="2.88pt,2.88pt,2.88pt,2.88pt">
                  <w:txbxContent>
                    <w:p w14:paraId="646FA947" w14:textId="5544B955" w:rsidR="006F4C6E" w:rsidRPr="00114C5E" w:rsidRDefault="004B6AC3" w:rsidP="007D1A32">
                      <w:pPr>
                        <w:widowControl w:val="0"/>
                        <w:spacing w:line="32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auto"/>
                          <w:w w:val="80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auto"/>
                          <w:w w:val="80"/>
                          <w:sz w:val="36"/>
                          <w:szCs w:val="36"/>
                        </w:rPr>
                        <w:t>April 8th</w:t>
                      </w:r>
                      <w:r w:rsidR="000A409A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auto"/>
                          <w:w w:val="80"/>
                          <w:sz w:val="36"/>
                          <w:szCs w:val="36"/>
                        </w:rPr>
                        <w:t>,</w:t>
                      </w:r>
                      <w:r w:rsidR="005F002B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auto"/>
                          <w:w w:val="80"/>
                          <w:sz w:val="36"/>
                          <w:szCs w:val="36"/>
                        </w:rPr>
                        <w:t xml:space="preserve"> 2024</w:t>
                      </w:r>
                    </w:p>
                  </w:txbxContent>
                </v:textbox>
              </v:shape>
            </w:pict>
          </mc:Fallback>
        </mc:AlternateContent>
      </w:r>
    </w:p>
    <w:p w14:paraId="2E72D0D7" w14:textId="01CB7261" w:rsidR="00BD0FE9" w:rsidRDefault="00813C4B">
      <w:r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00384" behindDoc="0" locked="0" layoutInCell="1" allowOverlap="1" wp14:anchorId="6221852A" wp14:editId="48B83266">
                <wp:simplePos x="0" y="0"/>
                <wp:positionH relativeFrom="column">
                  <wp:posOffset>6508115</wp:posOffset>
                </wp:positionH>
                <wp:positionV relativeFrom="paragraph">
                  <wp:posOffset>184785</wp:posOffset>
                </wp:positionV>
                <wp:extent cx="685800" cy="414655"/>
                <wp:effectExtent l="0" t="0" r="0" b="4445"/>
                <wp:wrapNone/>
                <wp:docPr id="23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414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D5E2E34" w14:textId="43E3E7E8" w:rsidR="006F4C6E" w:rsidRDefault="006F4C6E" w:rsidP="006F4C6E">
                            <w:pPr>
                              <w:widowControl w:val="0"/>
                              <w:spacing w:line="580" w:lineRule="exact"/>
                              <w:rPr>
                                <w:rFonts w:ascii="Arial" w:hAnsi="Arial" w:cs="Arial"/>
                                <w:b/>
                                <w:bCs/>
                                <w:color w:val="FFFFFE"/>
                                <w:w w:val="80"/>
                                <w:sz w:val="54"/>
                                <w:szCs w:val="5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E"/>
                                <w:w w:val="80"/>
                                <w:sz w:val="54"/>
                                <w:szCs w:val="54"/>
                              </w:rPr>
                              <w:t>FIE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21852A" id="Text Box 25" o:spid="_x0000_s1028" type="#_x0000_t202" style="position:absolute;margin-left:512.45pt;margin-top:14.55pt;width:54pt;height:32.65pt;z-index:25160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" filled="f" fillcolor="#fffffe" stroked="f" strokecolor="#212120" insetpen="t">
                <v:textbox inset="2.88pt,2.88pt,2.88pt,2.88pt">
                  <w:txbxContent>
                    <w:p w14:paraId="3D5E2E34" w14:textId="43E3E7E8" w:rsidR="006F4C6E" w:rsidRDefault="006F4C6E" w:rsidP="006F4C6E">
                      <w:pPr>
                        <w:widowControl w:val="0"/>
                        <w:spacing w:line="580" w:lineRule="exact"/>
                        <w:rPr>
                          <w:rFonts w:ascii="Arial" w:hAnsi="Arial" w:cs="Arial"/>
                          <w:b/>
                          <w:bCs/>
                          <w:color w:val="FFFFFE"/>
                          <w:w w:val="80"/>
                          <w:sz w:val="54"/>
                          <w:szCs w:val="5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E"/>
                          <w:w w:val="80"/>
                          <w:sz w:val="54"/>
                          <w:szCs w:val="54"/>
                        </w:rPr>
                        <w:t>FIE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99360" behindDoc="0" locked="0" layoutInCell="1" allowOverlap="1" wp14:anchorId="53D97725" wp14:editId="58BC987D">
                <wp:simplePos x="0" y="0"/>
                <wp:positionH relativeFrom="column">
                  <wp:posOffset>6508115</wp:posOffset>
                </wp:positionH>
                <wp:positionV relativeFrom="paragraph">
                  <wp:posOffset>-32385</wp:posOffset>
                </wp:positionV>
                <wp:extent cx="514350" cy="285750"/>
                <wp:effectExtent l="0" t="0" r="0" b="0"/>
                <wp:wrapNone/>
                <wp:docPr id="22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350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8C9420D" w14:textId="19449470" w:rsidR="006F4C6E" w:rsidRDefault="006F4C6E" w:rsidP="006F4C6E">
                            <w:pPr>
                              <w:widowControl w:val="0"/>
                              <w:spacing w:line="380" w:lineRule="exact"/>
                              <w:rPr>
                                <w:rFonts w:ascii="Arial" w:hAnsi="Arial" w:cs="Arial"/>
                                <w:color w:val="FFFFFE"/>
                                <w:w w:val="80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E"/>
                                <w:w w:val="80"/>
                                <w:sz w:val="34"/>
                                <w:szCs w:val="34"/>
                              </w:rPr>
                              <w:t>Isue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D97725" id="Text Box 24" o:spid="_x0000_s1029" type="#_x0000_t202" style="position:absolute;margin-left:512.45pt;margin-top:-2.55pt;width:40.5pt;height:22.5pt;z-index:25159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" filled="f" fillcolor="#fffffe" stroked="f" strokecolor="#212120" insetpen="t">
                <v:textbox inset="2.88pt,2.88pt,2.88pt,2.88pt">
                  <w:txbxContent>
                    <w:p w14:paraId="08C9420D" w14:textId="19449470" w:rsidR="006F4C6E" w:rsidRDefault="006F4C6E" w:rsidP="006F4C6E">
                      <w:pPr>
                        <w:widowControl w:val="0"/>
                        <w:spacing w:line="380" w:lineRule="exact"/>
                        <w:rPr>
                          <w:rFonts w:ascii="Arial" w:hAnsi="Arial" w:cs="Arial"/>
                          <w:color w:val="FFFFFE"/>
                          <w:w w:val="80"/>
                          <w:sz w:val="34"/>
                          <w:szCs w:val="34"/>
                        </w:rPr>
                      </w:pPr>
                      <w:r>
                        <w:rPr>
                          <w:rFonts w:ascii="Arial" w:hAnsi="Arial" w:cs="Arial"/>
                          <w:color w:val="FFFFFE"/>
                          <w:w w:val="80"/>
                          <w:sz w:val="34"/>
                          <w:szCs w:val="34"/>
                        </w:rPr>
                        <w:t>Isue</w:t>
                      </w:r>
                    </w:p>
                  </w:txbxContent>
                </v:textbox>
              </v:shape>
            </w:pict>
          </mc:Fallback>
        </mc:AlternateContent>
      </w:r>
      <w:r w:rsidR="00EE23CA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568640" behindDoc="0" locked="0" layoutInCell="1" allowOverlap="1" wp14:anchorId="3265DCCB" wp14:editId="4090F119">
                <wp:simplePos x="0" y="0"/>
                <wp:positionH relativeFrom="column">
                  <wp:posOffset>7552055</wp:posOffset>
                </wp:positionH>
                <wp:positionV relativeFrom="page">
                  <wp:posOffset>793115</wp:posOffset>
                </wp:positionV>
                <wp:extent cx="2662555" cy="0"/>
                <wp:effectExtent l="8255" t="12065" r="15240" b="6985"/>
                <wp:wrapNone/>
                <wp:docPr id="175" name="Line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6255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A7DE01" id="Line 177" o:spid="_x0000_s1026" style="position:absolute;z-index:2515686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594.65pt,62.45pt" to="804.3pt,6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" strokecolor="#fffffe" strokeweight="1pt">
                <v:shadow color="#dcd6d4"/>
                <w10:wrap anchory="page"/>
              </v:line>
            </w:pict>
          </mc:Fallback>
        </mc:AlternateContent>
      </w:r>
      <w:r w:rsidR="00EE23CA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567616" behindDoc="0" locked="0" layoutInCell="1" allowOverlap="1" wp14:anchorId="4B350A91" wp14:editId="4CE3376A">
                <wp:simplePos x="0" y="0"/>
                <wp:positionH relativeFrom="column">
                  <wp:posOffset>4889500</wp:posOffset>
                </wp:positionH>
                <wp:positionV relativeFrom="page">
                  <wp:posOffset>2670810</wp:posOffset>
                </wp:positionV>
                <wp:extent cx="10206355" cy="0"/>
                <wp:effectExtent l="12700" t="13335" r="10795" b="15240"/>
                <wp:wrapNone/>
                <wp:docPr id="174" name="Line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0635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3C9F41" id="Line 176" o:spid="_x0000_s1026" style="position:absolute;z-index:25156761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385pt,210.3pt" to="1188.65pt,21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" strokecolor="#fffffe" strokeweight="1pt">
                <v:shadow color="#dcd6d4"/>
                <w10:wrap anchory="page"/>
              </v:line>
            </w:pict>
          </mc:Fallback>
        </mc:AlternateContent>
      </w:r>
      <w:r w:rsidR="00EE23CA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566592" behindDoc="0" locked="0" layoutInCell="1" allowOverlap="1" wp14:anchorId="43D1B613" wp14:editId="5F42C533">
                <wp:simplePos x="0" y="0"/>
                <wp:positionH relativeFrom="column">
                  <wp:posOffset>4889500</wp:posOffset>
                </wp:positionH>
                <wp:positionV relativeFrom="page">
                  <wp:posOffset>3114675</wp:posOffset>
                </wp:positionV>
                <wp:extent cx="2662555" cy="0"/>
                <wp:effectExtent l="12700" t="9525" r="10795" b="9525"/>
                <wp:wrapNone/>
                <wp:docPr id="173" name="Line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6255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05491C" id="Line 175" o:spid="_x0000_s1026" style="position:absolute;z-index:25156659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385pt,245.25pt" to="594.65pt,24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" strokecolor="#fffffe" strokeweight="1pt">
                <v:shadow color="#dcd6d4"/>
                <w10:wrap anchory="page"/>
              </v:line>
            </w:pict>
          </mc:Fallback>
        </mc:AlternateContent>
      </w:r>
      <w:r w:rsidR="00EE23CA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565568" behindDoc="0" locked="0" layoutInCell="1" allowOverlap="1" wp14:anchorId="1F942E9D" wp14:editId="12CD04E5">
                <wp:simplePos x="0" y="0"/>
                <wp:positionH relativeFrom="column">
                  <wp:posOffset>4889500</wp:posOffset>
                </wp:positionH>
                <wp:positionV relativeFrom="page">
                  <wp:posOffset>229870</wp:posOffset>
                </wp:positionV>
                <wp:extent cx="0" cy="1997075"/>
                <wp:effectExtent l="12700" t="10795" r="6350" b="11430"/>
                <wp:wrapNone/>
                <wp:docPr id="172" name="Line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707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C8F11D" id="Line 174" o:spid="_x0000_s1026" style="position:absolute;z-index:25156556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385pt,18.1pt" to="385pt,17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" strokecolor="#fffffe" strokeweight="1pt">
                <v:shadow color="#dcd6d4"/>
                <w10:wrap anchory="page"/>
              </v:line>
            </w:pict>
          </mc:Fallback>
        </mc:AlternateContent>
      </w:r>
      <w:r w:rsidR="00EE23CA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563520" behindDoc="0" locked="0" layoutInCell="1" allowOverlap="1" wp14:anchorId="5E418015" wp14:editId="11DB9CFE">
                <wp:simplePos x="0" y="0"/>
                <wp:positionH relativeFrom="column">
                  <wp:posOffset>14208125</wp:posOffset>
                </wp:positionH>
                <wp:positionV relativeFrom="page">
                  <wp:posOffset>2670810</wp:posOffset>
                </wp:positionV>
                <wp:extent cx="0" cy="1331595"/>
                <wp:effectExtent l="6350" t="13335" r="12700" b="7620"/>
                <wp:wrapNone/>
                <wp:docPr id="170" name="Line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159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B3F217" id="Line 172" o:spid="_x0000_s1026" style="position:absolute;z-index:25156352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1118.75pt,210.3pt" to="1118.75pt,31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EE23CA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561472" behindDoc="0" locked="0" layoutInCell="1" allowOverlap="1" wp14:anchorId="31227D50" wp14:editId="132E3304">
                <wp:simplePos x="0" y="0"/>
                <wp:positionH relativeFrom="column">
                  <wp:posOffset>7995920</wp:posOffset>
                </wp:positionH>
                <wp:positionV relativeFrom="page">
                  <wp:posOffset>2670810</wp:posOffset>
                </wp:positionV>
                <wp:extent cx="0" cy="1331595"/>
                <wp:effectExtent l="13970" t="13335" r="14605" b="7620"/>
                <wp:wrapNone/>
                <wp:docPr id="157" name="Line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159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4D8538" id="Line 159" o:spid="_x0000_s1026" style="position:absolute;z-index:25156147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629.6pt,210.3pt" to="629.6pt,31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EE23CA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560448" behindDoc="0" locked="0" layoutInCell="1" allowOverlap="1" wp14:anchorId="6E67E8D5" wp14:editId="16ACE4C0">
                <wp:simplePos x="0" y="0"/>
                <wp:positionH relativeFrom="column">
                  <wp:posOffset>4889500</wp:posOffset>
                </wp:positionH>
                <wp:positionV relativeFrom="page">
                  <wp:posOffset>2226945</wp:posOffset>
                </wp:positionV>
                <wp:extent cx="10206355" cy="0"/>
                <wp:effectExtent l="0" t="0" r="0" b="0"/>
                <wp:wrapNone/>
                <wp:docPr id="155" name="Lin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0635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A456EE" id="Line 158" o:spid="_x0000_s1026" style="position:absolute;z-index:25156044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385pt,175.35pt" to="1188.65pt,17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" strokecolor="#fffffe" strokeweight="1pt">
                <v:shadow color="#dcd6d4"/>
                <w10:wrap anchory="page"/>
              </v:line>
            </w:pict>
          </mc:Fallback>
        </mc:AlternateContent>
      </w:r>
      <w:r w:rsidR="00EE23CA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553280" behindDoc="0" locked="0" layoutInCell="1" allowOverlap="1" wp14:anchorId="20201050" wp14:editId="091E97B2">
                <wp:simplePos x="0" y="0"/>
                <wp:positionH relativeFrom="column">
                  <wp:posOffset>7552055</wp:posOffset>
                </wp:positionH>
                <wp:positionV relativeFrom="page">
                  <wp:posOffset>8002905</wp:posOffset>
                </wp:positionV>
                <wp:extent cx="2628900" cy="0"/>
                <wp:effectExtent l="8255" t="11430" r="10795" b="7620"/>
                <wp:wrapNone/>
                <wp:docPr id="149" name="Line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289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C1E5FB" id="Line 151" o:spid="_x0000_s1026" style="position:absolute;z-index:25155328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594.65pt,630.15pt" to="801.65pt,63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" strokecolor="#fffffe" strokeweight="1pt">
                <v:shadow color="#dcd6d4"/>
                <w10:wrap anchory="page"/>
              </v:line>
            </w:pict>
          </mc:Fallback>
        </mc:AlternateContent>
      </w:r>
      <w:r w:rsidR="00EE23CA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552256" behindDoc="0" locked="0" layoutInCell="1" allowOverlap="1" wp14:anchorId="75AE37D7" wp14:editId="37A12B71">
                <wp:simplePos x="0" y="0"/>
                <wp:positionH relativeFrom="column">
                  <wp:posOffset>7552055</wp:posOffset>
                </wp:positionH>
                <wp:positionV relativeFrom="page">
                  <wp:posOffset>4433570</wp:posOffset>
                </wp:positionV>
                <wp:extent cx="2628900" cy="0"/>
                <wp:effectExtent l="8255" t="13970" r="10795" b="14605"/>
                <wp:wrapNone/>
                <wp:docPr id="148" name="Line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289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9A7CA5" id="Line 150" o:spid="_x0000_s1026" style="position:absolute;z-index:25155225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594.65pt,349.1pt" to="801.65pt,34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" strokecolor="#fffffe" strokeweight="1pt">
                <v:shadow color="#dcd6d4"/>
                <w10:wrap anchory="page"/>
              </v:line>
            </w:pict>
          </mc:Fallback>
        </mc:AlternateContent>
      </w:r>
      <w:r w:rsidR="00EE23CA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539968" behindDoc="0" locked="0" layoutInCell="1" allowOverlap="1" wp14:anchorId="3D0C5D1A" wp14:editId="1E5C7A20">
                <wp:simplePos x="0" y="0"/>
                <wp:positionH relativeFrom="column">
                  <wp:posOffset>10213340</wp:posOffset>
                </wp:positionH>
                <wp:positionV relativeFrom="page">
                  <wp:posOffset>2216785</wp:posOffset>
                </wp:positionV>
                <wp:extent cx="0" cy="13970"/>
                <wp:effectExtent l="12065" t="6985" r="6985" b="7620"/>
                <wp:wrapNone/>
                <wp:docPr id="20" name="Lin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39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4E29C0" id="Line 22" o:spid="_x0000_s1026" style="position:absolute;flip:y;z-index:25153996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804.2pt,174.55pt" to="804.2pt,17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" strokecolor="#fffffe" strokeweight="1pt">
                <v:shadow color="#dcd6d4"/>
                <w10:wrap anchory="page"/>
              </v:line>
            </w:pict>
          </mc:Fallback>
        </mc:AlternateContent>
      </w:r>
      <w:r w:rsidR="00EE23CA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538944" behindDoc="0" locked="0" layoutInCell="1" allowOverlap="1" wp14:anchorId="5CC5E2A2" wp14:editId="2E9445DB">
                <wp:simplePos x="0" y="0"/>
                <wp:positionH relativeFrom="column">
                  <wp:posOffset>8255</wp:posOffset>
                </wp:positionH>
                <wp:positionV relativeFrom="page">
                  <wp:posOffset>6174105</wp:posOffset>
                </wp:positionV>
                <wp:extent cx="228600" cy="0"/>
                <wp:effectExtent l="8255" t="11430" r="10795" b="7620"/>
                <wp:wrapNone/>
                <wp:docPr id="19" name="Lin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63C1FD" id="Line 21" o:spid="_x0000_s1026" style="position:absolute;z-index:25153894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.65pt,486.15pt" to="18.65pt,48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EE23CA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537920" behindDoc="0" locked="0" layoutInCell="1" allowOverlap="1" wp14:anchorId="0948B6B5" wp14:editId="4595F08E">
                <wp:simplePos x="0" y="0"/>
                <wp:positionH relativeFrom="column">
                  <wp:posOffset>8255</wp:posOffset>
                </wp:positionH>
                <wp:positionV relativeFrom="page">
                  <wp:posOffset>5945505</wp:posOffset>
                </wp:positionV>
                <wp:extent cx="228600" cy="0"/>
                <wp:effectExtent l="8255" t="11430" r="10795" b="7620"/>
                <wp:wrapNone/>
                <wp:docPr id="18" name="Lin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9CA241" id="Line 20" o:spid="_x0000_s1026" style="position:absolute;z-index:25153792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.65pt,468.15pt" to="18.65pt,46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" strokecolor="#fffffe" strokeweight="1pt">
                <v:shadow color="#dcd6d4"/>
                <w10:wrap anchory="page"/>
              </v:line>
            </w:pict>
          </mc:Fallback>
        </mc:AlternateContent>
      </w:r>
      <w:r w:rsidR="00EE23CA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536896" behindDoc="0" locked="0" layoutInCell="1" allowOverlap="1" wp14:anchorId="243A5745" wp14:editId="6D32CA2E">
                <wp:simplePos x="0" y="0"/>
                <wp:positionH relativeFrom="column">
                  <wp:posOffset>8255</wp:posOffset>
                </wp:positionH>
                <wp:positionV relativeFrom="page">
                  <wp:posOffset>5716905</wp:posOffset>
                </wp:positionV>
                <wp:extent cx="228600" cy="0"/>
                <wp:effectExtent l="8255" t="11430" r="10795" b="7620"/>
                <wp:wrapNone/>
                <wp:docPr id="17" name="Lin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C1B030" id="Line 19" o:spid="_x0000_s1026" style="position:absolute;z-index:25153689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.65pt,450.15pt" to="18.65pt,45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EE23CA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535872" behindDoc="0" locked="0" layoutInCell="1" allowOverlap="1" wp14:anchorId="508337ED" wp14:editId="55056A9E">
                <wp:simplePos x="0" y="0"/>
                <wp:positionH relativeFrom="column">
                  <wp:posOffset>8255</wp:posOffset>
                </wp:positionH>
                <wp:positionV relativeFrom="page">
                  <wp:posOffset>5488305</wp:posOffset>
                </wp:positionV>
                <wp:extent cx="228600" cy="0"/>
                <wp:effectExtent l="8255" t="11430" r="10795" b="7620"/>
                <wp:wrapNone/>
                <wp:docPr id="16" name="Lin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30DB09" id="Line 18" o:spid="_x0000_s1026" style="position:absolute;z-index:25153587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.65pt,432.15pt" to="18.65pt,43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" strokecolor="#fffffe" strokeweight="1pt">
                <v:shadow color="#dcd6d4"/>
                <w10:wrap anchory="page"/>
              </v:line>
            </w:pict>
          </mc:Fallback>
        </mc:AlternateContent>
      </w:r>
      <w:r w:rsidR="00EE23CA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534848" behindDoc="0" locked="0" layoutInCell="1" allowOverlap="1" wp14:anchorId="4BD82257" wp14:editId="3DAA2F82">
                <wp:simplePos x="0" y="0"/>
                <wp:positionH relativeFrom="column">
                  <wp:posOffset>8255</wp:posOffset>
                </wp:positionH>
                <wp:positionV relativeFrom="page">
                  <wp:posOffset>5259705</wp:posOffset>
                </wp:positionV>
                <wp:extent cx="228600" cy="0"/>
                <wp:effectExtent l="8255" t="11430" r="10795" b="7620"/>
                <wp:wrapNone/>
                <wp:docPr id="15" name="Lin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0B1373" id="Line 17" o:spid="_x0000_s1026" style="position:absolute;z-index:25153484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.65pt,414.15pt" to="18.65pt,41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" strokecolor="#fffffe" strokeweight="1pt">
                <v:shadow color="#dcd6d4"/>
                <w10:wrap anchory="page"/>
              </v:line>
            </w:pict>
          </mc:Fallback>
        </mc:AlternateContent>
      </w:r>
    </w:p>
    <w:p w14:paraId="3D89E38F" w14:textId="67C99B08" w:rsidR="003A73C2" w:rsidRDefault="007D1A32">
      <w:r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 wp14:anchorId="3074B273" wp14:editId="33791478">
                <wp:simplePos x="0" y="0"/>
                <wp:positionH relativeFrom="column">
                  <wp:posOffset>2714625</wp:posOffset>
                </wp:positionH>
                <wp:positionV relativeFrom="paragraph">
                  <wp:posOffset>387350</wp:posOffset>
                </wp:positionV>
                <wp:extent cx="876300" cy="1009650"/>
                <wp:effectExtent l="0" t="0" r="0" b="0"/>
                <wp:wrapNone/>
                <wp:docPr id="246" name="Text Box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6300" cy="1009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91801EE" w14:textId="5D68DD3F" w:rsidR="007D1A32" w:rsidRDefault="007D1A3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9D233DF" wp14:editId="1B4E0298">
                                  <wp:extent cx="685800" cy="915035"/>
                                  <wp:effectExtent l="0" t="0" r="0" b="0"/>
                                  <wp:docPr id="226" name="Picture 2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88119" cy="91812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74B273" id="Text Box 246" o:spid="_x0000_s1030" type="#_x0000_t202" style="position:absolute;margin-left:213.75pt;margin-top:30.5pt;width:69pt;height:79.5pt;z-index:25171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" fillcolor="white [3201]" stroked="f" strokeweight=".5pt">
                <v:textbox>
                  <w:txbxContent>
                    <w:p w14:paraId="691801EE" w14:textId="5D68DD3F" w:rsidR="007D1A32" w:rsidRDefault="007D1A32">
                      <w:r>
                        <w:rPr>
                          <w:noProof/>
                        </w:rPr>
                        <w:drawing>
                          <wp:inline distT="0" distB="0" distL="0" distR="0" wp14:anchorId="19D233DF" wp14:editId="1B4E0298">
                            <wp:extent cx="685800" cy="915035"/>
                            <wp:effectExtent l="0" t="0" r="0" b="0"/>
                            <wp:docPr id="226" name="Picture 2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88119" cy="9181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B32A5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707904" behindDoc="0" locked="0" layoutInCell="1" allowOverlap="1" wp14:anchorId="2205391D" wp14:editId="43A60482">
                <wp:simplePos x="0" y="0"/>
                <wp:positionH relativeFrom="column">
                  <wp:posOffset>1270</wp:posOffset>
                </wp:positionH>
                <wp:positionV relativeFrom="page">
                  <wp:posOffset>821083</wp:posOffset>
                </wp:positionV>
                <wp:extent cx="2662555" cy="0"/>
                <wp:effectExtent l="0" t="0" r="0" b="0"/>
                <wp:wrapNone/>
                <wp:docPr id="256" name="Line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6255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2CF991" id="Line 177" o:spid="_x0000_s1026" style="position:absolute;z-index:25170790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.1pt,64.65pt" to="209.75pt,6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7F622D">
        <w:rPr>
          <w:noProof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1A48E922" wp14:editId="3E11E3D9">
                <wp:simplePos x="0" y="0"/>
                <wp:positionH relativeFrom="margin">
                  <wp:posOffset>-1270</wp:posOffset>
                </wp:positionH>
                <wp:positionV relativeFrom="paragraph">
                  <wp:posOffset>2299970</wp:posOffset>
                </wp:positionV>
                <wp:extent cx="7315200" cy="0"/>
                <wp:effectExtent l="0" t="0" r="0" b="0"/>
                <wp:wrapNone/>
                <wp:docPr id="252" name="Straight Connector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152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13E34D6" id="Straight Connector 252" o:spid="_x0000_s1026" style="position:absolute;z-index:251701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.1pt,181.1pt" to="575.9pt,18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" strokecolor="white [3212]" strokeweight="1pt">
                <v:stroke joinstyle="miter"/>
                <w10:wrap anchorx="margin"/>
              </v:line>
            </w:pict>
          </mc:Fallback>
        </mc:AlternateContent>
      </w:r>
      <w:r w:rsidR="00296DAB">
        <w:t xml:space="preserve"> </w:t>
      </w:r>
    </w:p>
    <w:p w14:paraId="2566CD64" w14:textId="17F94BD8" w:rsidR="00B31901" w:rsidRDefault="00B31901"/>
    <w:p w14:paraId="636B7F15" w14:textId="6522C67E" w:rsidR="00AF38F3" w:rsidRDefault="00B6129E">
      <w:r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703808" behindDoc="0" locked="0" layoutInCell="1" allowOverlap="1" wp14:anchorId="6379C20F" wp14:editId="7B7E0B78">
                <wp:simplePos x="0" y="0"/>
                <wp:positionH relativeFrom="column">
                  <wp:posOffset>1270</wp:posOffset>
                </wp:positionH>
                <wp:positionV relativeFrom="page">
                  <wp:posOffset>4550410</wp:posOffset>
                </wp:positionV>
                <wp:extent cx="2628900" cy="0"/>
                <wp:effectExtent l="8255" t="13970" r="10795" b="14605"/>
                <wp:wrapNone/>
                <wp:docPr id="253" name="Line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289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E672CE" id="Line 150" o:spid="_x0000_s1026" style="position:absolute;z-index:25170380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.1pt,358.3pt" to="207.1pt,35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253F93">
        <w:t xml:space="preserve"> </w:t>
      </w:r>
    </w:p>
    <w:p w14:paraId="00508079" w14:textId="17E8A733" w:rsidR="00AF38F3" w:rsidRDefault="003C1EC6">
      <w:r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10624" behindDoc="0" locked="0" layoutInCell="1" allowOverlap="1" wp14:anchorId="5D32448F" wp14:editId="5F210E3B">
                <wp:simplePos x="0" y="0"/>
                <wp:positionH relativeFrom="column">
                  <wp:posOffset>290140</wp:posOffset>
                </wp:positionH>
                <wp:positionV relativeFrom="paragraph">
                  <wp:posOffset>17338</wp:posOffset>
                </wp:positionV>
                <wp:extent cx="2084596" cy="1269310"/>
                <wp:effectExtent l="0" t="0" r="0" b="7620"/>
                <wp:wrapNone/>
                <wp:docPr id="180" name="Text Box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4596" cy="1269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81E5179" w14:textId="722BFA3E" w:rsidR="007D1A32" w:rsidRDefault="00C803AD" w:rsidP="007D1A32">
                            <w:pPr>
                              <w:widowControl w:val="0"/>
                              <w:spacing w:line="360" w:lineRule="exact"/>
                              <w:jc w:val="center"/>
                              <w:rPr>
                                <w:i/>
                                <w:i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i/>
                                <w:iCs/>
                                <w:sz w:val="44"/>
                                <w:szCs w:val="44"/>
                              </w:rPr>
                              <w:t>“</w:t>
                            </w:r>
                            <w:r w:rsidR="007D1A32" w:rsidRPr="007D1A32">
                              <w:rPr>
                                <w:i/>
                                <w:iCs/>
                                <w:sz w:val="44"/>
                                <w:szCs w:val="44"/>
                              </w:rPr>
                              <w:t>Honouring</w:t>
                            </w:r>
                          </w:p>
                          <w:p w14:paraId="30C55329" w14:textId="6F4FFC3A" w:rsidR="007D1A32" w:rsidRDefault="007D1A32" w:rsidP="007D1A32">
                            <w:pPr>
                              <w:widowControl w:val="0"/>
                              <w:spacing w:line="360" w:lineRule="exact"/>
                              <w:jc w:val="center"/>
                              <w:rPr>
                                <w:i/>
                                <w:iCs/>
                                <w:sz w:val="44"/>
                                <w:szCs w:val="44"/>
                              </w:rPr>
                            </w:pPr>
                            <w:r w:rsidRPr="007D1A32">
                              <w:rPr>
                                <w:i/>
                                <w:iCs/>
                                <w:sz w:val="44"/>
                                <w:szCs w:val="44"/>
                              </w:rPr>
                              <w:t xml:space="preserve"> CREED </w:t>
                            </w:r>
                          </w:p>
                          <w:p w14:paraId="0579B64D" w14:textId="210D05C5" w:rsidR="006F4C6E" w:rsidRPr="007D1A32" w:rsidRDefault="007D1A32" w:rsidP="007D1A32">
                            <w:pPr>
                              <w:widowControl w:val="0"/>
                              <w:spacing w:line="360" w:lineRule="exact"/>
                              <w:jc w:val="center"/>
                              <w:rPr>
                                <w:i/>
                                <w:iCs/>
                                <w:sz w:val="52"/>
                                <w:szCs w:val="52"/>
                              </w:rPr>
                            </w:pPr>
                            <w:r w:rsidRPr="007D1A32">
                              <w:rPr>
                                <w:i/>
                                <w:iCs/>
                                <w:sz w:val="44"/>
                                <w:szCs w:val="44"/>
                              </w:rPr>
                              <w:t>and School</w:t>
                            </w:r>
                            <w:r w:rsidR="00C803AD">
                              <w:rPr>
                                <w:i/>
                                <w:iCs/>
                                <w:sz w:val="44"/>
                                <w:szCs w:val="44"/>
                              </w:rPr>
                              <w:t>”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32448F" id="Text Box 182" o:spid="_x0000_s1031" type="#_x0000_t202" style="position:absolute;margin-left:22.85pt;margin-top:1.35pt;width:164.15pt;height:99.95pt;z-index:25161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" filled="f" fillcolor="#fffffe" stroked="f" strokecolor="#212120" insetpen="t">
                <v:textbox inset="2.88pt,2.88pt,2.88pt,2.88pt">
                  <w:txbxContent>
                    <w:p w14:paraId="081E5179" w14:textId="722BFA3E" w:rsidR="007D1A32" w:rsidRDefault="00C803AD" w:rsidP="007D1A32">
                      <w:pPr>
                        <w:widowControl w:val="0"/>
                        <w:spacing w:line="360" w:lineRule="exact"/>
                        <w:jc w:val="center"/>
                        <w:rPr>
                          <w:i/>
                          <w:iCs/>
                          <w:sz w:val="44"/>
                          <w:szCs w:val="44"/>
                        </w:rPr>
                      </w:pPr>
                      <w:r>
                        <w:rPr>
                          <w:i/>
                          <w:iCs/>
                          <w:sz w:val="44"/>
                          <w:szCs w:val="44"/>
                        </w:rPr>
                        <w:t>“</w:t>
                      </w:r>
                      <w:r w:rsidR="007D1A32" w:rsidRPr="007D1A32">
                        <w:rPr>
                          <w:i/>
                          <w:iCs/>
                          <w:sz w:val="44"/>
                          <w:szCs w:val="44"/>
                        </w:rPr>
                        <w:t>Honouring</w:t>
                      </w:r>
                    </w:p>
                    <w:p w14:paraId="30C55329" w14:textId="6F4FFC3A" w:rsidR="007D1A32" w:rsidRDefault="007D1A32" w:rsidP="007D1A32">
                      <w:pPr>
                        <w:widowControl w:val="0"/>
                        <w:spacing w:line="360" w:lineRule="exact"/>
                        <w:jc w:val="center"/>
                        <w:rPr>
                          <w:i/>
                          <w:iCs/>
                          <w:sz w:val="44"/>
                          <w:szCs w:val="44"/>
                        </w:rPr>
                      </w:pPr>
                      <w:r w:rsidRPr="007D1A32">
                        <w:rPr>
                          <w:i/>
                          <w:iCs/>
                          <w:sz w:val="44"/>
                          <w:szCs w:val="44"/>
                        </w:rPr>
                        <w:t xml:space="preserve"> CREED </w:t>
                      </w:r>
                    </w:p>
                    <w:p w14:paraId="0579B64D" w14:textId="210D05C5" w:rsidR="006F4C6E" w:rsidRPr="007D1A32" w:rsidRDefault="007D1A32" w:rsidP="007D1A32">
                      <w:pPr>
                        <w:widowControl w:val="0"/>
                        <w:spacing w:line="360" w:lineRule="exact"/>
                        <w:jc w:val="center"/>
                        <w:rPr>
                          <w:i/>
                          <w:iCs/>
                          <w:sz w:val="52"/>
                          <w:szCs w:val="52"/>
                        </w:rPr>
                      </w:pPr>
                      <w:r w:rsidRPr="007D1A32">
                        <w:rPr>
                          <w:i/>
                          <w:iCs/>
                          <w:sz w:val="44"/>
                          <w:szCs w:val="44"/>
                        </w:rPr>
                        <w:t>and School</w:t>
                      </w:r>
                      <w:r w:rsidR="00C803AD">
                        <w:rPr>
                          <w:i/>
                          <w:iCs/>
                          <w:sz w:val="44"/>
                          <w:szCs w:val="44"/>
                        </w:rPr>
                        <w:t>”</w:t>
                      </w:r>
                    </w:p>
                  </w:txbxContent>
                </v:textbox>
              </v:shape>
            </w:pict>
          </mc:Fallback>
        </mc:AlternateContent>
      </w:r>
    </w:p>
    <w:p w14:paraId="458670B7" w14:textId="781F7CE1" w:rsidR="00D82E65" w:rsidRDefault="00D82E65" w:rsidP="00FE51E7"/>
    <w:p w14:paraId="371E1BB1" w14:textId="14259EE4" w:rsidR="00D0702D" w:rsidRDefault="009F1FE0" w:rsidP="00FE51E7">
      <w:r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339712" behindDoc="0" locked="0" layoutInCell="1" allowOverlap="1" wp14:anchorId="24133016" wp14:editId="066E3A40">
                <wp:simplePos x="0" y="0"/>
                <wp:positionH relativeFrom="margin">
                  <wp:posOffset>-21590</wp:posOffset>
                </wp:positionH>
                <wp:positionV relativeFrom="paragraph">
                  <wp:posOffset>8221401</wp:posOffset>
                </wp:positionV>
                <wp:extent cx="7315200" cy="270254"/>
                <wp:effectExtent l="0" t="0" r="0" b="0"/>
                <wp:wrapNone/>
                <wp:docPr id="10" name="Rectangle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15200" cy="270254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584AA9" id="Rectangle 157" o:spid="_x0000_s1026" style="position:absolute;margin-left:-1.7pt;margin-top:647.35pt;width:8in;height:21.3pt;z-index:252339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" fillcolor="#c00000" stroked="f">
                <v:textbox inset="2.88pt,2.88pt,2.88pt,2.88pt"/>
                <w10:wrap anchorx="margin"/>
              </v:rect>
            </w:pict>
          </mc:Fallback>
        </mc:AlternateContent>
      </w:r>
      <w:r w:rsidR="009B7921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343808" behindDoc="0" locked="0" layoutInCell="1" allowOverlap="1" wp14:anchorId="00420689" wp14:editId="66F3BD01">
                <wp:simplePos x="0" y="0"/>
                <wp:positionH relativeFrom="margin">
                  <wp:align>right</wp:align>
                </wp:positionH>
                <wp:positionV relativeFrom="paragraph">
                  <wp:posOffset>927413</wp:posOffset>
                </wp:positionV>
                <wp:extent cx="7315200" cy="270254"/>
                <wp:effectExtent l="0" t="0" r="0" b="0"/>
                <wp:wrapNone/>
                <wp:docPr id="896" name="Rectangle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15200" cy="270254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C02BE2" id="Rectangle 157" o:spid="_x0000_s1026" style="position:absolute;margin-left:524.8pt;margin-top:73pt;width:8in;height:21.3pt;z-index:2523438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" fillcolor="#c00000" stroked="f">
                <v:textbox inset="2.88pt,2.88pt,2.88pt,2.88pt"/>
                <w10:wrap anchorx="margin"/>
              </v:rect>
            </w:pict>
          </mc:Fallback>
        </mc:AlternateContent>
      </w:r>
      <w:r w:rsidR="009B7921">
        <w:rPr>
          <w:noProof/>
        </w:rPr>
        <mc:AlternateContent>
          <mc:Choice Requires="wps">
            <w:drawing>
              <wp:anchor distT="0" distB="0" distL="114300" distR="114300" simplePos="0" relativeHeight="251956736" behindDoc="0" locked="0" layoutInCell="1" allowOverlap="1" wp14:anchorId="3033EF78" wp14:editId="34EB6F8C">
                <wp:simplePos x="0" y="0"/>
                <wp:positionH relativeFrom="margin">
                  <wp:posOffset>2652983</wp:posOffset>
                </wp:positionH>
                <wp:positionV relativeFrom="paragraph">
                  <wp:posOffset>1389048</wp:posOffset>
                </wp:positionV>
                <wp:extent cx="4791075" cy="3140691"/>
                <wp:effectExtent l="0" t="0" r="9525" b="3175"/>
                <wp:wrapNone/>
                <wp:docPr id="898" name="Text Box 8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91075" cy="3140691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8B2CCD0" w14:textId="4A29CB38" w:rsidR="00FC6537" w:rsidRDefault="00FC653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D3174D0" wp14:editId="3DB68479">
                                  <wp:extent cx="4527550" cy="751205"/>
                                  <wp:effectExtent l="0" t="0" r="6350" b="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527550" cy="7512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A3A55FE" w14:textId="77777777" w:rsidR="000B2BBB" w:rsidRPr="0085400D" w:rsidRDefault="000B2BBB" w:rsidP="00500242">
                            <w:pPr>
                              <w:jc w:val="center"/>
                              <w:rPr>
                                <w:sz w:val="32"/>
                                <w:szCs w:val="32"/>
                                <w:u w:val="single"/>
                              </w:rPr>
                            </w:pPr>
                          </w:p>
                          <w:p w14:paraId="7315D2E5" w14:textId="074B48A8" w:rsidR="00425658" w:rsidRPr="00E6265C" w:rsidRDefault="00425658" w:rsidP="00BA0974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7E3E635C" w14:textId="3F45117E" w:rsidR="006877B2" w:rsidRDefault="00C45C21" w:rsidP="00BA0974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K – 12 </w:t>
                            </w:r>
                            <w:r w:rsidR="009B7921">
                              <w:rPr>
                                <w:sz w:val="32"/>
                                <w:szCs w:val="32"/>
                              </w:rPr>
                              <w:t xml:space="preserve">Frozen Jr. Tickets </w:t>
                            </w:r>
                            <w:r w:rsidR="001F25FB">
                              <w:rPr>
                                <w:sz w:val="32"/>
                                <w:szCs w:val="32"/>
                              </w:rPr>
                              <w:t>REFUNDED</w:t>
                            </w:r>
                          </w:p>
                          <w:p w14:paraId="7B06BD88" w14:textId="77777777" w:rsidR="009B7921" w:rsidRDefault="009B7921" w:rsidP="00BA0974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467A7267" w14:textId="4F036BF3" w:rsidR="006877B2" w:rsidRPr="006877B2" w:rsidRDefault="006877B2" w:rsidP="00BA0974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6877B2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April </w:t>
                            </w:r>
                            <w:r w:rsidR="009B7921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H</w:t>
                            </w:r>
                            <w:r w:rsidRPr="006877B2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ot </w:t>
                            </w:r>
                            <w:r w:rsidR="009B7921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L</w:t>
                            </w:r>
                            <w:r w:rsidRPr="006877B2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unch</w:t>
                            </w:r>
                            <w:r w:rsidR="009B7921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1F25FB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purchasing CLOSED</w:t>
                            </w:r>
                          </w:p>
                          <w:p w14:paraId="0F97F246" w14:textId="77E271AF" w:rsidR="00D315F3" w:rsidRDefault="009B7921" w:rsidP="00500242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br/>
                              <w:t>Subway Thursday April 18</w:t>
                            </w:r>
                            <w:r w:rsidRPr="009B7921">
                              <w:rPr>
                                <w:sz w:val="32"/>
                                <w:szCs w:val="32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br/>
                              <w:t>KFC Tuesday April 30th</w:t>
                            </w:r>
                          </w:p>
                          <w:p w14:paraId="220C5493" w14:textId="77777777" w:rsidR="00A25FD5" w:rsidRDefault="00A25FD5" w:rsidP="00500242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71848C9F" w14:textId="77777777" w:rsidR="00D2286F" w:rsidRDefault="00D2286F" w:rsidP="00500242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5AC4E0A8" w14:textId="77777777" w:rsidR="00F353CF" w:rsidRDefault="00F353CF" w:rsidP="00500242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110EDCCC" w14:textId="4D3B3CF9" w:rsidR="009A46BB" w:rsidRDefault="009A46BB" w:rsidP="004D659C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096E0399" w14:textId="77777777" w:rsidR="00AE7D39" w:rsidRDefault="00AE7D39" w:rsidP="008A0C11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3EAC7DEA" w14:textId="77777777" w:rsidR="007E2486" w:rsidRDefault="007E2486" w:rsidP="008A0C11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1719CF41" w14:textId="77777777" w:rsidR="007E2486" w:rsidRDefault="007E2486" w:rsidP="008A0C11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12CD2A02" w14:textId="3D3F1A8C" w:rsidR="003D0DC1" w:rsidRDefault="003D0DC1" w:rsidP="00E86105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3A0D35E4" w14:textId="77777777" w:rsidR="001A75E6" w:rsidRDefault="001A75E6" w:rsidP="00E86105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33EF78" id="Text Box 898" o:spid="_x0000_s1032" type="#_x0000_t202" style="position:absolute;margin-left:208.9pt;margin-top:109.35pt;width:377.25pt;height:247.3pt;z-index:251956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" fillcolor="#cfcdcd [2894]" stroked="f" strokeweight=".5pt">
                <v:textbox>
                  <w:txbxContent>
                    <w:p w14:paraId="08B2CCD0" w14:textId="4A29CB38" w:rsidR="00FC6537" w:rsidRDefault="00FC6537">
                      <w:r>
                        <w:rPr>
                          <w:noProof/>
                        </w:rPr>
                        <w:drawing>
                          <wp:inline distT="0" distB="0" distL="0" distR="0" wp14:anchorId="0D3174D0" wp14:editId="3DB68479">
                            <wp:extent cx="4527550" cy="751205"/>
                            <wp:effectExtent l="0" t="0" r="6350" b="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527550" cy="7512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A3A55FE" w14:textId="77777777" w:rsidR="000B2BBB" w:rsidRPr="0085400D" w:rsidRDefault="000B2BBB" w:rsidP="00500242">
                      <w:pPr>
                        <w:jc w:val="center"/>
                        <w:rPr>
                          <w:sz w:val="32"/>
                          <w:szCs w:val="32"/>
                          <w:u w:val="single"/>
                        </w:rPr>
                      </w:pPr>
                    </w:p>
                    <w:p w14:paraId="7315D2E5" w14:textId="074B48A8" w:rsidR="00425658" w:rsidRPr="00E6265C" w:rsidRDefault="00425658" w:rsidP="00BA0974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7E3E635C" w14:textId="3F45117E" w:rsidR="006877B2" w:rsidRDefault="00C45C21" w:rsidP="00BA0974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K – 12 </w:t>
                      </w:r>
                      <w:r w:rsidR="009B7921">
                        <w:rPr>
                          <w:sz w:val="32"/>
                          <w:szCs w:val="32"/>
                        </w:rPr>
                        <w:t xml:space="preserve">Frozen Jr. Tickets </w:t>
                      </w:r>
                      <w:r w:rsidR="001F25FB">
                        <w:rPr>
                          <w:sz w:val="32"/>
                          <w:szCs w:val="32"/>
                        </w:rPr>
                        <w:t>REFUNDED</w:t>
                      </w:r>
                    </w:p>
                    <w:p w14:paraId="7B06BD88" w14:textId="77777777" w:rsidR="009B7921" w:rsidRDefault="009B7921" w:rsidP="00BA0974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  <w:p w14:paraId="467A7267" w14:textId="4F036BF3" w:rsidR="006877B2" w:rsidRPr="006877B2" w:rsidRDefault="006877B2" w:rsidP="00BA0974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6877B2">
                        <w:rPr>
                          <w:b/>
                          <w:bCs/>
                          <w:sz w:val="32"/>
                          <w:szCs w:val="32"/>
                        </w:rPr>
                        <w:t xml:space="preserve">April </w:t>
                      </w:r>
                      <w:r w:rsidR="009B7921">
                        <w:rPr>
                          <w:b/>
                          <w:bCs/>
                          <w:sz w:val="32"/>
                          <w:szCs w:val="32"/>
                        </w:rPr>
                        <w:t>H</w:t>
                      </w:r>
                      <w:r w:rsidRPr="006877B2">
                        <w:rPr>
                          <w:b/>
                          <w:bCs/>
                          <w:sz w:val="32"/>
                          <w:szCs w:val="32"/>
                        </w:rPr>
                        <w:t xml:space="preserve">ot </w:t>
                      </w:r>
                      <w:r w:rsidR="009B7921">
                        <w:rPr>
                          <w:b/>
                          <w:bCs/>
                          <w:sz w:val="32"/>
                          <w:szCs w:val="32"/>
                        </w:rPr>
                        <w:t>L</w:t>
                      </w:r>
                      <w:r w:rsidRPr="006877B2">
                        <w:rPr>
                          <w:b/>
                          <w:bCs/>
                          <w:sz w:val="32"/>
                          <w:szCs w:val="32"/>
                        </w:rPr>
                        <w:t>unch</w:t>
                      </w:r>
                      <w:r w:rsidR="009B7921">
                        <w:rPr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="001F25FB">
                        <w:rPr>
                          <w:b/>
                          <w:bCs/>
                          <w:sz w:val="32"/>
                          <w:szCs w:val="32"/>
                        </w:rPr>
                        <w:t>purchasing CLOSED</w:t>
                      </w:r>
                    </w:p>
                    <w:p w14:paraId="0F97F246" w14:textId="77E271AF" w:rsidR="00D315F3" w:rsidRDefault="009B7921" w:rsidP="00500242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br/>
                        <w:t>Subway Thursday April 18</w:t>
                      </w:r>
                      <w:r w:rsidRPr="009B7921">
                        <w:rPr>
                          <w:sz w:val="32"/>
                          <w:szCs w:val="32"/>
                          <w:vertAlign w:val="superscript"/>
                        </w:rPr>
                        <w:t>th</w:t>
                      </w:r>
                      <w:r>
                        <w:rPr>
                          <w:sz w:val="32"/>
                          <w:szCs w:val="32"/>
                        </w:rPr>
                        <w:br/>
                        <w:t>KFC Tuesday April 30th</w:t>
                      </w:r>
                    </w:p>
                    <w:p w14:paraId="220C5493" w14:textId="77777777" w:rsidR="00A25FD5" w:rsidRDefault="00A25FD5" w:rsidP="00500242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  <w:p w14:paraId="71848C9F" w14:textId="77777777" w:rsidR="00D2286F" w:rsidRDefault="00D2286F" w:rsidP="00500242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  <w:p w14:paraId="5AC4E0A8" w14:textId="77777777" w:rsidR="00F353CF" w:rsidRDefault="00F353CF" w:rsidP="00500242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  <w:p w14:paraId="110EDCCC" w14:textId="4D3B3CF9" w:rsidR="009A46BB" w:rsidRDefault="009A46BB" w:rsidP="004D659C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096E0399" w14:textId="77777777" w:rsidR="00AE7D39" w:rsidRDefault="00AE7D39" w:rsidP="008A0C11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  <w:p w14:paraId="3EAC7DEA" w14:textId="77777777" w:rsidR="007E2486" w:rsidRDefault="007E2486" w:rsidP="008A0C11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  <w:p w14:paraId="1719CF41" w14:textId="77777777" w:rsidR="007E2486" w:rsidRDefault="007E2486" w:rsidP="008A0C11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  <w:p w14:paraId="12CD2A02" w14:textId="3D3F1A8C" w:rsidR="003D0DC1" w:rsidRDefault="003D0DC1" w:rsidP="00E86105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  <w:p w14:paraId="3A0D35E4" w14:textId="77777777" w:rsidR="001A75E6" w:rsidRDefault="001A75E6" w:rsidP="00E86105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B7921">
        <w:rPr>
          <w:noProof/>
        </w:rPr>
        <mc:AlternateContent>
          <mc:Choice Requires="wps">
            <w:drawing>
              <wp:anchor distT="0" distB="0" distL="114300" distR="114300" simplePos="0" relativeHeight="251955712" behindDoc="0" locked="0" layoutInCell="1" allowOverlap="1" wp14:anchorId="1DE93BDD" wp14:editId="6A602BCC">
                <wp:simplePos x="0" y="0"/>
                <wp:positionH relativeFrom="page">
                  <wp:posOffset>177421</wp:posOffset>
                </wp:positionH>
                <wp:positionV relativeFrom="paragraph">
                  <wp:posOffset>1389048</wp:posOffset>
                </wp:positionV>
                <wp:extent cx="2600325" cy="6550480"/>
                <wp:effectExtent l="0" t="0" r="9525" b="317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0325" cy="655048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E30F1C9" w14:textId="120507B6" w:rsidR="004B6AC3" w:rsidRDefault="00424FF5" w:rsidP="00161416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NO </w:t>
                            </w:r>
                            <w:r w:rsidR="004B6AC3" w:rsidRPr="004B6AC3"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Extra Curricular </w:t>
                            </w:r>
                            <w:r w:rsidR="004B6AC3" w:rsidRPr="004B6AC3"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br/>
                              <w:t xml:space="preserve">Activities </w:t>
                            </w:r>
                            <w:r w:rsidR="003E4B33"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until further notice</w:t>
                            </w:r>
                          </w:p>
                          <w:p w14:paraId="33D33457" w14:textId="488BB4CA" w:rsidR="001605E0" w:rsidRDefault="001605E0" w:rsidP="00161416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562E95">
                              <w:rPr>
                                <w:noProof/>
                                <w:color w:val="FFFFFF" w:themeColor="background1"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32A3724A" wp14:editId="172456C3">
                                  <wp:extent cx="2411095" cy="161925"/>
                                  <wp:effectExtent l="0" t="0" r="8255" b="9525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11095" cy="161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E2CF6E5" w14:textId="77777777" w:rsidR="001605E0" w:rsidRPr="004B6AC3" w:rsidRDefault="001605E0" w:rsidP="00161416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  <w:p w14:paraId="4E4D8F90" w14:textId="65234CCA" w:rsidR="00BF6898" w:rsidRDefault="00BF6898" w:rsidP="00161416">
                            <w:pPr>
                              <w:jc w:val="center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93F03F2" wp14:editId="1D0D234C">
                                  <wp:extent cx="2210938" cy="1379301"/>
                                  <wp:effectExtent l="0" t="0" r="0" b="0"/>
                                  <wp:docPr id="21" name="Picture 21" descr="First Badminton Tournament with Foreigners.cz | Foreigners.cz Blo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First Badminton Tournament with Foreigners.cz | Foreigners.cz Blo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30083" cy="13912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939A687" w14:textId="77777777" w:rsidR="002358FB" w:rsidRPr="009B7921" w:rsidRDefault="002358FB" w:rsidP="00161416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  <w:p w14:paraId="47D6AA54" w14:textId="77777777" w:rsidR="00E47BE4" w:rsidRPr="00BB75E0" w:rsidRDefault="00E47BE4" w:rsidP="00161416">
                            <w:pPr>
                              <w:jc w:val="center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  <w:p w14:paraId="01A870A3" w14:textId="0A298B9C" w:rsidR="00571DDA" w:rsidRDefault="00562E95" w:rsidP="00161416">
                            <w:pPr>
                              <w:jc w:val="center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562E95">
                              <w:rPr>
                                <w:noProof/>
                                <w:color w:val="FFFFFF" w:themeColor="background1"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76DD947E" wp14:editId="18346E49">
                                  <wp:extent cx="2411095" cy="161925"/>
                                  <wp:effectExtent l="0" t="0" r="8255" b="9525"/>
                                  <wp:docPr id="927" name="Picture 9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11095" cy="161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497AFEF" w14:textId="4C30DE55" w:rsidR="00EB75E6" w:rsidRDefault="00EB75E6" w:rsidP="0043269E">
                            <w:pP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14:paraId="720BE876" w14:textId="17E4DEF4" w:rsidR="00FB5F12" w:rsidRDefault="00E6265C" w:rsidP="0065280C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E6265C">
                              <w:rPr>
                                <w:noProof/>
                              </w:rPr>
                              <w:drawing>
                                <wp:inline distT="0" distB="0" distL="0" distR="0" wp14:anchorId="53DCE44A" wp14:editId="1F2E2152">
                                  <wp:extent cx="2295117" cy="1064525"/>
                                  <wp:effectExtent l="0" t="0" r="0" b="0"/>
                                  <wp:docPr id="225" name="Picture 2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19863" cy="10760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385B7E9" w14:textId="77777777" w:rsidR="004235BC" w:rsidRDefault="004235BC" w:rsidP="00771C1D">
                            <w:pPr>
                              <w:jc w:val="center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  <w:p w14:paraId="376CEC6F" w14:textId="24FDB4D7" w:rsidR="004235BC" w:rsidRDefault="00564959" w:rsidP="00771C1D">
                            <w:pPr>
                              <w:jc w:val="center"/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562E95">
                              <w:rPr>
                                <w:noProof/>
                                <w:color w:val="FFFFFF" w:themeColor="background1"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340F6A8E" wp14:editId="767A659F">
                                  <wp:extent cx="2411095" cy="161925"/>
                                  <wp:effectExtent l="0" t="0" r="8255" b="9525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11095" cy="161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D803E9E" w14:textId="77777777" w:rsidR="00564959" w:rsidRDefault="00564959" w:rsidP="00771C1D">
                            <w:pPr>
                              <w:jc w:val="center"/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</w:p>
                          <w:p w14:paraId="18323D2F" w14:textId="13EF15AB" w:rsidR="00564959" w:rsidRDefault="00EA04F9" w:rsidP="00771C1D">
                            <w:pPr>
                              <w:jc w:val="center"/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BF35589" wp14:editId="6B2F61D8">
                                  <wp:extent cx="1287711" cy="964096"/>
                                  <wp:effectExtent l="0" t="0" r="8255" b="7620"/>
                                  <wp:docPr id="9" name="Picture 9" descr="Image result for REPORT CARD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Image result for REPORT CARD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5057" cy="9695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03BA031" w14:textId="77777777" w:rsidR="00EA04F9" w:rsidRDefault="00EA04F9" w:rsidP="00771C1D">
                            <w:pPr>
                              <w:jc w:val="center"/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For Grades 10-12 </w:t>
                            </w:r>
                          </w:p>
                          <w:p w14:paraId="73D25EB1" w14:textId="42396EB4" w:rsidR="00EA04F9" w:rsidRPr="00E6265C" w:rsidRDefault="00EA04F9" w:rsidP="00771C1D">
                            <w:pPr>
                              <w:jc w:val="center"/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  <w:t>will go out April 19th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E93BDD" id="Text Box 4" o:spid="_x0000_s1033" type="#_x0000_t202" style="position:absolute;margin-left:13.95pt;margin-top:109.35pt;width:204.75pt;height:515.8pt;z-index:25195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" fillcolor="#272727 [2749]" stroked="f" strokeweight=".5pt">
                <v:textbox>
                  <w:txbxContent>
                    <w:p w14:paraId="4E30F1C9" w14:textId="120507B6" w:rsidR="004B6AC3" w:rsidRDefault="00424FF5" w:rsidP="00161416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 xml:space="preserve">NO </w:t>
                      </w:r>
                      <w:r w:rsidR="004B6AC3" w:rsidRPr="004B6AC3"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 xml:space="preserve">Extra Curricular </w:t>
                      </w:r>
                      <w:r w:rsidR="004B6AC3" w:rsidRPr="004B6AC3"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br/>
                        <w:t xml:space="preserve">Activities </w:t>
                      </w:r>
                      <w:r w:rsidR="003E4B33"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until further notice</w:t>
                      </w:r>
                    </w:p>
                    <w:p w14:paraId="33D33457" w14:textId="488BB4CA" w:rsidR="001605E0" w:rsidRDefault="001605E0" w:rsidP="00161416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562E95">
                        <w:rPr>
                          <w:noProof/>
                          <w:color w:val="FFFFFF" w:themeColor="background1"/>
                          <w:sz w:val="28"/>
                          <w:szCs w:val="28"/>
                        </w:rPr>
                        <w:drawing>
                          <wp:inline distT="0" distB="0" distL="0" distR="0" wp14:anchorId="32A3724A" wp14:editId="172456C3">
                            <wp:extent cx="2411095" cy="161925"/>
                            <wp:effectExtent l="0" t="0" r="8255" b="9525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11095" cy="1619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E2CF6E5" w14:textId="77777777" w:rsidR="001605E0" w:rsidRPr="004B6AC3" w:rsidRDefault="001605E0" w:rsidP="00161416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  <w:p w14:paraId="4E4D8F90" w14:textId="65234CCA" w:rsidR="00BF6898" w:rsidRDefault="00BF6898" w:rsidP="00161416">
                      <w:pPr>
                        <w:jc w:val="center"/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93F03F2" wp14:editId="1D0D234C">
                            <wp:extent cx="2210938" cy="1379301"/>
                            <wp:effectExtent l="0" t="0" r="0" b="0"/>
                            <wp:docPr id="21" name="Picture 21" descr="First Badminton Tournament with Foreigners.cz | Foreigners.cz Blo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First Badminton Tournament with Foreigners.cz | Foreigners.cz Blo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30083" cy="13912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939A687" w14:textId="77777777" w:rsidR="002358FB" w:rsidRPr="009B7921" w:rsidRDefault="002358FB" w:rsidP="00161416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  <w:p w14:paraId="47D6AA54" w14:textId="77777777" w:rsidR="00E47BE4" w:rsidRPr="00BB75E0" w:rsidRDefault="00E47BE4" w:rsidP="00161416">
                      <w:pPr>
                        <w:jc w:val="center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  <w:p w14:paraId="01A870A3" w14:textId="0A298B9C" w:rsidR="00571DDA" w:rsidRDefault="00562E95" w:rsidP="00161416">
                      <w:pPr>
                        <w:jc w:val="center"/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 w:rsidRPr="00562E95">
                        <w:rPr>
                          <w:noProof/>
                          <w:color w:val="FFFFFF" w:themeColor="background1"/>
                          <w:sz w:val="28"/>
                          <w:szCs w:val="28"/>
                        </w:rPr>
                        <w:drawing>
                          <wp:inline distT="0" distB="0" distL="0" distR="0" wp14:anchorId="76DD947E" wp14:editId="18346E49">
                            <wp:extent cx="2411095" cy="161925"/>
                            <wp:effectExtent l="0" t="0" r="8255" b="9525"/>
                            <wp:docPr id="927" name="Picture 9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11095" cy="1619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497AFEF" w14:textId="4C30DE55" w:rsidR="00EB75E6" w:rsidRDefault="00EB75E6" w:rsidP="0043269E">
                      <w:pPr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14:paraId="720BE876" w14:textId="17E4DEF4" w:rsidR="00FB5F12" w:rsidRDefault="00E6265C" w:rsidP="0065280C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E6265C">
                        <w:rPr>
                          <w:noProof/>
                        </w:rPr>
                        <w:drawing>
                          <wp:inline distT="0" distB="0" distL="0" distR="0" wp14:anchorId="53DCE44A" wp14:editId="1F2E2152">
                            <wp:extent cx="2295117" cy="1064525"/>
                            <wp:effectExtent l="0" t="0" r="0" b="0"/>
                            <wp:docPr id="225" name="Picture 2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19863" cy="107600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385B7E9" w14:textId="77777777" w:rsidR="004235BC" w:rsidRDefault="004235BC" w:rsidP="00771C1D">
                      <w:pPr>
                        <w:jc w:val="center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  <w:p w14:paraId="376CEC6F" w14:textId="24FDB4D7" w:rsidR="004235BC" w:rsidRDefault="00564959" w:rsidP="00771C1D">
                      <w:pPr>
                        <w:jc w:val="center"/>
                        <w:rPr>
                          <w:color w:val="FFFFFF" w:themeColor="background1"/>
                          <w:sz w:val="26"/>
                          <w:szCs w:val="26"/>
                        </w:rPr>
                      </w:pPr>
                      <w:r w:rsidRPr="00562E95">
                        <w:rPr>
                          <w:noProof/>
                          <w:color w:val="FFFFFF" w:themeColor="background1"/>
                          <w:sz w:val="28"/>
                          <w:szCs w:val="28"/>
                        </w:rPr>
                        <w:drawing>
                          <wp:inline distT="0" distB="0" distL="0" distR="0" wp14:anchorId="340F6A8E" wp14:editId="767A659F">
                            <wp:extent cx="2411095" cy="161925"/>
                            <wp:effectExtent l="0" t="0" r="8255" b="9525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11095" cy="1619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D803E9E" w14:textId="77777777" w:rsidR="00564959" w:rsidRDefault="00564959" w:rsidP="00771C1D">
                      <w:pPr>
                        <w:jc w:val="center"/>
                        <w:rPr>
                          <w:color w:val="FFFFFF" w:themeColor="background1"/>
                          <w:sz w:val="26"/>
                          <w:szCs w:val="26"/>
                        </w:rPr>
                      </w:pPr>
                    </w:p>
                    <w:p w14:paraId="18323D2F" w14:textId="13EF15AB" w:rsidR="00564959" w:rsidRDefault="00EA04F9" w:rsidP="00771C1D">
                      <w:pPr>
                        <w:jc w:val="center"/>
                        <w:rPr>
                          <w:color w:val="FFFFFF" w:themeColor="background1"/>
                          <w:sz w:val="26"/>
                          <w:szCs w:val="26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BF35589" wp14:editId="6B2F61D8">
                            <wp:extent cx="1287711" cy="964096"/>
                            <wp:effectExtent l="0" t="0" r="8255" b="7620"/>
                            <wp:docPr id="9" name="Picture 9" descr="Image result for REPORT CARD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Image result for REPORT CARD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95057" cy="9695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03BA031" w14:textId="77777777" w:rsidR="00EA04F9" w:rsidRDefault="00EA04F9" w:rsidP="00771C1D">
                      <w:pPr>
                        <w:jc w:val="center"/>
                        <w:rPr>
                          <w:color w:val="FFFFFF" w:themeColor="background1"/>
                          <w:sz w:val="26"/>
                          <w:szCs w:val="26"/>
                        </w:rPr>
                      </w:pPr>
                      <w:r>
                        <w:rPr>
                          <w:color w:val="FFFFFF" w:themeColor="background1"/>
                          <w:sz w:val="26"/>
                          <w:szCs w:val="26"/>
                        </w:rPr>
                        <w:t xml:space="preserve">For Grades 10-12 </w:t>
                      </w:r>
                    </w:p>
                    <w:p w14:paraId="73D25EB1" w14:textId="42396EB4" w:rsidR="00EA04F9" w:rsidRPr="00E6265C" w:rsidRDefault="00EA04F9" w:rsidP="00771C1D">
                      <w:pPr>
                        <w:jc w:val="center"/>
                        <w:rPr>
                          <w:color w:val="FFFFFF" w:themeColor="background1"/>
                          <w:sz w:val="26"/>
                          <w:szCs w:val="26"/>
                        </w:rPr>
                      </w:pPr>
                      <w:r>
                        <w:rPr>
                          <w:color w:val="FFFFFF" w:themeColor="background1"/>
                          <w:sz w:val="26"/>
                          <w:szCs w:val="26"/>
                        </w:rPr>
                        <w:t>will go out April 19th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B7921">
        <w:rPr>
          <w:noProof/>
        </w:rPr>
        <mc:AlternateContent>
          <mc:Choice Requires="wps">
            <w:drawing>
              <wp:anchor distT="45720" distB="45720" distL="114300" distR="114300" simplePos="0" relativeHeight="252337664" behindDoc="0" locked="0" layoutInCell="1" allowOverlap="1" wp14:anchorId="4DAE0938" wp14:editId="7BAB792C">
                <wp:simplePos x="0" y="0"/>
                <wp:positionH relativeFrom="margin">
                  <wp:posOffset>2720975</wp:posOffset>
                </wp:positionH>
                <wp:positionV relativeFrom="paragraph">
                  <wp:posOffset>4650740</wp:posOffset>
                </wp:positionV>
                <wp:extent cx="4572000" cy="3288665"/>
                <wp:effectExtent l="0" t="0" r="0" b="698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0" cy="3288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08FC25" w14:textId="77777777" w:rsidR="009B7921" w:rsidRDefault="009B7921" w:rsidP="009B7921">
                            <w:pPr>
                              <w:jc w:val="center"/>
                            </w:pPr>
                          </w:p>
                          <w:p w14:paraId="3B2369F7" w14:textId="0D06FC48" w:rsidR="009B7921" w:rsidRDefault="009B7921" w:rsidP="009B7921">
                            <w:pPr>
                              <w:jc w:val="center"/>
                            </w:pPr>
                            <w:r w:rsidRPr="009B7921">
                              <w:rPr>
                                <w:noProof/>
                              </w:rPr>
                              <w:drawing>
                                <wp:inline distT="0" distB="0" distL="0" distR="0" wp14:anchorId="7BB6DA7C" wp14:editId="2040E4A7">
                                  <wp:extent cx="3138985" cy="2185684"/>
                                  <wp:effectExtent l="0" t="0" r="4445" b="508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50047" cy="21933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96542C0" w14:textId="77777777" w:rsidR="009B7921" w:rsidRPr="009B7921" w:rsidRDefault="009B7921" w:rsidP="009B7921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14:paraId="2FE1AE16" w14:textId="45612BDF" w:rsidR="009B7921" w:rsidRPr="009B7921" w:rsidRDefault="002E600B" w:rsidP="009B7921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Classes s</w:t>
                            </w:r>
                            <w:r w:rsidR="009B7921" w:rsidRPr="009B7921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cheduled to begin April 22. </w:t>
                            </w:r>
                          </w:p>
                          <w:p w14:paraId="5AB1A8C3" w14:textId="77777777" w:rsidR="009B7921" w:rsidRPr="009B7921" w:rsidRDefault="009B7921" w:rsidP="009B7921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9B7921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Eligible students must present their SGI </w:t>
                            </w:r>
                          </w:p>
                          <w:p w14:paraId="4D273FFA" w14:textId="7FE04B32" w:rsidR="009B7921" w:rsidRPr="009B7921" w:rsidRDefault="009B7921" w:rsidP="009B7921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9B7921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customer number to the instructor on the first day.</w:t>
                            </w:r>
                          </w:p>
                          <w:p w14:paraId="36BDEB8A" w14:textId="77777777" w:rsidR="009B7921" w:rsidRDefault="009B7921" w:rsidP="009B792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AE0938" id="Text Box 2" o:spid="_x0000_s1034" type="#_x0000_t202" style="position:absolute;margin-left:214.25pt;margin-top:366.2pt;width:5in;height:258.95pt;z-index:2523376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" stroked="f">
                <v:textbox>
                  <w:txbxContent>
                    <w:p w14:paraId="6008FC25" w14:textId="77777777" w:rsidR="009B7921" w:rsidRDefault="009B7921" w:rsidP="009B7921">
                      <w:pPr>
                        <w:jc w:val="center"/>
                      </w:pPr>
                    </w:p>
                    <w:p w14:paraId="3B2369F7" w14:textId="0D06FC48" w:rsidR="009B7921" w:rsidRDefault="009B7921" w:rsidP="009B7921">
                      <w:pPr>
                        <w:jc w:val="center"/>
                      </w:pPr>
                      <w:r w:rsidRPr="009B7921">
                        <w:rPr>
                          <w:noProof/>
                        </w:rPr>
                        <w:drawing>
                          <wp:inline distT="0" distB="0" distL="0" distR="0" wp14:anchorId="7BB6DA7C" wp14:editId="2040E4A7">
                            <wp:extent cx="3138985" cy="2185684"/>
                            <wp:effectExtent l="0" t="0" r="4445" b="508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50047" cy="219338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96542C0" w14:textId="77777777" w:rsidR="009B7921" w:rsidRPr="009B7921" w:rsidRDefault="009B7921" w:rsidP="009B7921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14:paraId="2FE1AE16" w14:textId="45612BDF" w:rsidR="009B7921" w:rsidRPr="009B7921" w:rsidRDefault="002E600B" w:rsidP="009B7921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Classes s</w:t>
                      </w:r>
                      <w:r w:rsidR="009B7921" w:rsidRPr="009B7921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cheduled to begin April 22. </w:t>
                      </w:r>
                    </w:p>
                    <w:p w14:paraId="5AB1A8C3" w14:textId="77777777" w:rsidR="009B7921" w:rsidRPr="009B7921" w:rsidRDefault="009B7921" w:rsidP="009B7921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9B7921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Eligible students must present their SGI </w:t>
                      </w:r>
                    </w:p>
                    <w:p w14:paraId="4D273FFA" w14:textId="7FE04B32" w:rsidR="009B7921" w:rsidRPr="009B7921" w:rsidRDefault="009B7921" w:rsidP="009B7921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9B7921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customer number to the instructor on the first day.</w:t>
                      </w:r>
                    </w:p>
                    <w:p w14:paraId="36BDEB8A" w14:textId="77777777" w:rsidR="009B7921" w:rsidRDefault="009B7921" w:rsidP="009B7921">
                      <w:pPr>
                        <w:jc w:val="center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71C1D">
        <w:rPr>
          <w:noProof/>
        </w:rPr>
        <mc:AlternateContent>
          <mc:Choice Requires="wps">
            <w:drawing>
              <wp:anchor distT="0" distB="0" distL="114300" distR="114300" simplePos="0" relativeHeight="251533823" behindDoc="0" locked="0" layoutInCell="1" allowOverlap="1" wp14:anchorId="2925F693" wp14:editId="00A36483">
                <wp:simplePos x="0" y="0"/>
                <wp:positionH relativeFrom="margin">
                  <wp:align>left</wp:align>
                </wp:positionH>
                <wp:positionV relativeFrom="paragraph">
                  <wp:posOffset>6837680</wp:posOffset>
                </wp:positionV>
                <wp:extent cx="2514600" cy="904875"/>
                <wp:effectExtent l="0" t="0" r="19050" b="2857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0" cy="9048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D01068A" w14:textId="4794A479" w:rsidR="00F143BB" w:rsidRDefault="00F143BB" w:rsidP="00F143BB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mc:AlternateContent>
                                <mc:Choice Requires="wps">
                                  <w:drawing>
                                    <wp:inline distT="0" distB="0" distL="0" distR="0" wp14:anchorId="23C24AD1" wp14:editId="43484BE7">
                                      <wp:extent cx="304800" cy="304800"/>
                                      <wp:effectExtent l="0" t="0" r="0" b="0"/>
                                      <wp:docPr id="8" name="Rectangle 8" descr="Drama Club / Programs Homepage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microsoft.com/office/word/2010/wordprocessingShape">
                                          <wps:wsp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>
                                                <a:off x="0" y="0"/>
                                                <a:ext cx="304800" cy="3048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  <a:ext uri="{91240B29-F687-4F45-9708-019B960494DF}">
                                                  <a14:hiddenLine xmlns:a14="http://schemas.microsoft.com/office/drawing/2010/main" w="9525">
                                                    <a:solidFill>
                                                      <a:srgbClr val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</a:graphicData>
                                      </a:graphic>
                                    </wp:inline>
                                  </w:drawing>
                                </mc:Choice>
                                <mc:Fallback>
                                  <w:pict>
                                    <v:rect w14:anchorId="7074AD47" id="Rectangle 8" o:spid="_x0000_s1026" alt="Drama Club / Programs Homepag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                      <o:lock v:ext="edit" aspectratio="t"/>
                                      <w10:anchorlock/>
                                    </v:rect>
                                  </w:pict>
                                </mc:Fallback>
                              </mc:AlternateConten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925F693" id="Rectangle 3" o:spid="_x0000_s1035" style="position:absolute;margin-left:0;margin-top:538.4pt;width:198pt;height:71.25pt;z-index:251533823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" fillcolor="black [3200]" strokecolor="black [480]" strokeweight="1pt">
                <v:textbox>
                  <w:txbxContent>
                    <w:p w14:paraId="4D01068A" w14:textId="4794A479" w:rsidR="00F143BB" w:rsidRDefault="00F143BB" w:rsidP="00F143BB">
                      <w:pPr>
                        <w:jc w:val="center"/>
                      </w:pPr>
                      <w:r>
                        <w:rPr>
                          <w:noProof/>
                        </w:rPr>
                        <mc:AlternateContent>
                          <mc:Choice Requires="wps">
                            <w:drawing>
                              <wp:inline distT="0" distB="0" distL="0" distR="0" wp14:anchorId="23C24AD1" wp14:editId="43484BE7">
                                <wp:extent cx="304800" cy="304800"/>
                                <wp:effectExtent l="0" t="0" r="0" b="0"/>
                                <wp:docPr id="8" name="Rectangle 8" descr="Drama Club / Programs Homepag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microsoft.com/office/word/2010/wordprocessingShape">
                                    <wps:wsp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>
                                          <a:off x="0" y="0"/>
                                          <a:ext cx="304800" cy="3048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a:graphicData>
                                </a:graphic>
                              </wp:inline>
                            </w:drawing>
                          </mc:Choice>
                          <mc:Fallback>
                            <w:pict>
                              <v:rect w14:anchorId="2487F8A5" id="Rectangle 8" o:spid="_x0000_s1026" alt="Drama Club / Programs Homepag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                <o:lock v:ext="edit" aspectratio="t"/>
                                <w10:anchorlock/>
                              </v:rect>
                            </w:pict>
                          </mc:Fallback>
                        </mc:AlternateConten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2222C3">
        <w:rPr>
          <w:noProof/>
        </w:rPr>
        <mc:AlternateContent>
          <mc:Choice Requires="wps">
            <w:drawing>
              <wp:anchor distT="0" distB="0" distL="114300" distR="114300" simplePos="0" relativeHeight="252133888" behindDoc="0" locked="0" layoutInCell="1" allowOverlap="1" wp14:anchorId="29C67762" wp14:editId="6CD27359">
                <wp:simplePos x="0" y="0"/>
                <wp:positionH relativeFrom="column">
                  <wp:posOffset>4105275</wp:posOffset>
                </wp:positionH>
                <wp:positionV relativeFrom="paragraph">
                  <wp:posOffset>7740650</wp:posOffset>
                </wp:positionV>
                <wp:extent cx="4591050" cy="983615"/>
                <wp:effectExtent l="0" t="0" r="0" b="0"/>
                <wp:wrapNone/>
                <wp:docPr id="228" name="Text Box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91050" cy="983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22D352A" w14:textId="129172D7" w:rsidR="002222C3" w:rsidRPr="002222C3" w:rsidRDefault="002222C3" w:rsidP="002222C3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C67762" id="Text Box 228" o:spid="_x0000_s1036" type="#_x0000_t202" style="position:absolute;margin-left:323.25pt;margin-top:609.5pt;width:361.5pt;height:77.45pt;z-index:2521338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" filled="f" stroked="f">
                <v:textbox style="mso-fit-shape-to-text:t">
                  <w:txbxContent>
                    <w:p w14:paraId="422D352A" w14:textId="129172D7" w:rsidR="002222C3" w:rsidRPr="002222C3" w:rsidRDefault="002222C3" w:rsidP="002222C3">
                      <w:pPr>
                        <w:jc w:val="center"/>
                        <w:rPr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31901">
        <w:br w:type="page"/>
      </w:r>
      <w:r w:rsidR="00CC2F31">
        <w:rPr>
          <w:noProof/>
          <w:color w:val="auto"/>
          <w:kern w:val="0"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2307968" behindDoc="0" locked="0" layoutInCell="1" allowOverlap="1" wp14:anchorId="381C5D53" wp14:editId="3666A22C">
                <wp:simplePos x="0" y="0"/>
                <wp:positionH relativeFrom="margin">
                  <wp:align>right</wp:align>
                </wp:positionH>
                <wp:positionV relativeFrom="paragraph">
                  <wp:posOffset>-7979</wp:posOffset>
                </wp:positionV>
                <wp:extent cx="7315200" cy="264695"/>
                <wp:effectExtent l="0" t="0" r="0" b="2540"/>
                <wp:wrapNone/>
                <wp:docPr id="914" name="Rectangle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15200" cy="26469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ECF78C" id="Rectangle 157" o:spid="_x0000_s1026" style="position:absolute;margin-left:524.8pt;margin-top:-.65pt;width:8in;height:20.85pt;z-index:2523079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" fillcolor="#c00000" stroked="f">
                <v:textbox inset="2.88pt,2.88pt,2.88pt,2.88pt"/>
                <w10:wrap anchorx="margin"/>
              </v:rect>
            </w:pict>
          </mc:Fallback>
        </mc:AlternateContent>
      </w:r>
      <w:r w:rsidR="00BC3719">
        <w:t xml:space="preserve">  </w:t>
      </w:r>
    </w:p>
    <w:p w14:paraId="5217FB45" w14:textId="7114B7EA" w:rsidR="004235BC" w:rsidRDefault="004235BC" w:rsidP="004235BC">
      <w:pPr>
        <w:jc w:val="center"/>
      </w:pPr>
    </w:p>
    <w:p w14:paraId="50274CBD" w14:textId="4C874EED" w:rsidR="004235BC" w:rsidRDefault="004235BC" w:rsidP="004235BC">
      <w:pPr>
        <w:jc w:val="center"/>
      </w:pPr>
    </w:p>
    <w:p w14:paraId="5FB1DDFD" w14:textId="3A6DD7F5" w:rsidR="00726BD2" w:rsidRDefault="005E47E7" w:rsidP="009806BB">
      <w:r>
        <w:rPr>
          <w:noProof/>
        </w:rPr>
        <mc:AlternateContent>
          <mc:Choice Requires="wps">
            <w:drawing>
              <wp:anchor distT="0" distB="0" distL="114300" distR="114300" simplePos="0" relativeHeight="252347904" behindDoc="0" locked="0" layoutInCell="1" allowOverlap="1" wp14:anchorId="31479623" wp14:editId="355CB39D">
                <wp:simplePos x="0" y="0"/>
                <wp:positionH relativeFrom="column">
                  <wp:posOffset>4067009</wp:posOffset>
                </wp:positionH>
                <wp:positionV relativeFrom="paragraph">
                  <wp:posOffset>120346</wp:posOffset>
                </wp:positionV>
                <wp:extent cx="3218843" cy="1461052"/>
                <wp:effectExtent l="0" t="0" r="635" b="635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8843" cy="146105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EAF529C" w14:textId="31AB9FB0" w:rsidR="005E47E7" w:rsidRDefault="004F48A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33FC48A" wp14:editId="2FDFDC61">
                                  <wp:extent cx="2822713" cy="1273175"/>
                                  <wp:effectExtent l="0" t="0" r="0" b="3175"/>
                                  <wp:docPr id="25" name="Picture 25" descr="Spring Is Here Clipart - ClipArt Bes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Spring Is Here Clipart - ClipArt Bes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33241" cy="12779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479623" id="_x0000_s1037" type="#_x0000_t202" style="position:absolute;margin-left:320.25pt;margin-top:9.5pt;width:253.45pt;height:115.05pt;z-index:25234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" fillcolor="white [3201]" stroked="f" strokeweight=".5pt">
                <v:textbox>
                  <w:txbxContent>
                    <w:p w14:paraId="2EAF529C" w14:textId="31AB9FB0" w:rsidR="005E47E7" w:rsidRDefault="004F48AC">
                      <w:r>
                        <w:rPr>
                          <w:noProof/>
                        </w:rPr>
                        <w:drawing>
                          <wp:inline distT="0" distB="0" distL="0" distR="0" wp14:anchorId="233FC48A" wp14:editId="2FDFDC61">
                            <wp:extent cx="2822713" cy="1273175"/>
                            <wp:effectExtent l="0" t="0" r="0" b="3175"/>
                            <wp:docPr id="25" name="Picture 25" descr="Spring Is Here Clipart - ClipArt Bes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Spring Is Here Clipart - ClipArt Bes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33241" cy="12779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631E081" w14:textId="16E85888" w:rsidR="009B7921" w:rsidRDefault="004235BC" w:rsidP="007A2A10">
      <w:r>
        <w:rPr>
          <w:noProof/>
        </w:rPr>
        <w:drawing>
          <wp:inline distT="0" distB="0" distL="0" distR="0" wp14:anchorId="52CF867F" wp14:editId="777C0460">
            <wp:extent cx="4035287" cy="5041265"/>
            <wp:effectExtent l="0" t="0" r="381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090779" cy="5110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87325">
        <w:rPr>
          <w:noProof/>
        </w:rPr>
        <w:drawing>
          <wp:inline distT="0" distB="0" distL="0" distR="0" wp14:anchorId="706B0E61" wp14:editId="440B793E">
            <wp:extent cx="3248728" cy="3528391"/>
            <wp:effectExtent l="0" t="0" r="8890" b="0"/>
            <wp:docPr id="922" name="Picture 9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306653" cy="3591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6D3E02" w14:textId="7A8CD5C5" w:rsidR="00287325" w:rsidRDefault="000B0EF1" w:rsidP="007A2A10">
      <w:r>
        <w:rPr>
          <w:noProof/>
        </w:rPr>
        <mc:AlternateContent>
          <mc:Choice Requires="wps">
            <w:drawing>
              <wp:anchor distT="0" distB="0" distL="114300" distR="114300" simplePos="0" relativeHeight="252346880" behindDoc="0" locked="0" layoutInCell="1" allowOverlap="1" wp14:anchorId="25A4EC83" wp14:editId="0A24D588">
                <wp:simplePos x="0" y="0"/>
                <wp:positionH relativeFrom="column">
                  <wp:posOffset>-8034</wp:posOffset>
                </wp:positionH>
                <wp:positionV relativeFrom="paragraph">
                  <wp:posOffset>104332</wp:posOffset>
                </wp:positionV>
                <wp:extent cx="7265035" cy="3508679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65035" cy="350867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048AD8E" w14:textId="3F741A8F" w:rsidR="009806BB" w:rsidRDefault="000B0EF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42BC733" wp14:editId="6F0E8904">
                                  <wp:extent cx="7075805" cy="3343910"/>
                                  <wp:effectExtent l="0" t="0" r="0" b="8890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075805" cy="33439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A4EC83" id="Text Box 13" o:spid="_x0000_s1038" type="#_x0000_t202" style="position:absolute;margin-left:-.65pt;margin-top:8.2pt;width:572.05pt;height:276.25pt;z-index:2523468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" fillcolor="white [3201]" stroked="f" strokeweight=".5pt">
                <v:textbox>
                  <w:txbxContent>
                    <w:p w14:paraId="5048AD8E" w14:textId="3F741A8F" w:rsidR="009806BB" w:rsidRDefault="000B0EF1">
                      <w:r>
                        <w:rPr>
                          <w:noProof/>
                        </w:rPr>
                        <w:drawing>
                          <wp:inline distT="0" distB="0" distL="0" distR="0" wp14:anchorId="642BC733" wp14:editId="6F0E8904">
                            <wp:extent cx="7075805" cy="3343910"/>
                            <wp:effectExtent l="0" t="0" r="0" b="8890"/>
                            <wp:docPr id="14" name="Pictur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075805" cy="33439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1F153E8" w14:textId="77777777" w:rsidR="00287325" w:rsidRDefault="00287325" w:rsidP="007A2A10"/>
    <w:p w14:paraId="0BEBF86B" w14:textId="77777777" w:rsidR="00287325" w:rsidRDefault="00287325" w:rsidP="007A2A10"/>
    <w:p w14:paraId="25D9BD30" w14:textId="77777777" w:rsidR="009806BB" w:rsidRDefault="009806BB" w:rsidP="007A2A10"/>
    <w:p w14:paraId="64916FB5" w14:textId="77777777" w:rsidR="009806BB" w:rsidRDefault="009806BB" w:rsidP="007A2A10"/>
    <w:p w14:paraId="00930AD5" w14:textId="77777777" w:rsidR="009806BB" w:rsidRDefault="009806BB" w:rsidP="007A2A10"/>
    <w:p w14:paraId="535FFC88" w14:textId="77777777" w:rsidR="00287325" w:rsidRDefault="00287325" w:rsidP="007A2A10"/>
    <w:p w14:paraId="3C3C8E98" w14:textId="77777777" w:rsidR="00287325" w:rsidRDefault="00287325" w:rsidP="007A2A10"/>
    <w:p w14:paraId="3267D636" w14:textId="77777777" w:rsidR="00287325" w:rsidRDefault="00287325" w:rsidP="007A2A10"/>
    <w:p w14:paraId="70619713" w14:textId="77777777" w:rsidR="00287325" w:rsidRDefault="00287325" w:rsidP="007A2A10"/>
    <w:p w14:paraId="3AF28F44" w14:textId="77777777" w:rsidR="00287325" w:rsidRDefault="00287325" w:rsidP="007A2A10"/>
    <w:p w14:paraId="6877EC65" w14:textId="77777777" w:rsidR="00287325" w:rsidRDefault="00287325" w:rsidP="007A2A10"/>
    <w:p w14:paraId="409EF97D" w14:textId="77777777" w:rsidR="00287325" w:rsidRDefault="00287325" w:rsidP="007A2A10"/>
    <w:p w14:paraId="0981B1D6" w14:textId="77777777" w:rsidR="00287325" w:rsidRDefault="00287325" w:rsidP="007A2A10"/>
    <w:p w14:paraId="65F2362F" w14:textId="77777777" w:rsidR="00287325" w:rsidRDefault="00287325" w:rsidP="007A2A10"/>
    <w:p w14:paraId="1109261B" w14:textId="77777777" w:rsidR="00287325" w:rsidRDefault="00287325" w:rsidP="007A2A10"/>
    <w:p w14:paraId="6B89CFBC" w14:textId="77777777" w:rsidR="00287325" w:rsidRDefault="00287325" w:rsidP="007A2A10"/>
    <w:p w14:paraId="33084A3B" w14:textId="77777777" w:rsidR="00287325" w:rsidRDefault="00287325" w:rsidP="007A2A10"/>
    <w:p w14:paraId="1037980B" w14:textId="77777777" w:rsidR="00287325" w:rsidRDefault="00287325" w:rsidP="007A2A10"/>
    <w:p w14:paraId="42DC18ED" w14:textId="77777777" w:rsidR="00287325" w:rsidRDefault="00287325" w:rsidP="007A2A10"/>
    <w:p w14:paraId="0E25C937" w14:textId="77777777" w:rsidR="00287325" w:rsidRDefault="00287325" w:rsidP="007A2A10"/>
    <w:p w14:paraId="0827BA4E" w14:textId="77777777" w:rsidR="00287325" w:rsidRDefault="00287325" w:rsidP="007A2A10"/>
    <w:p w14:paraId="143CD2BA" w14:textId="77777777" w:rsidR="00287325" w:rsidRDefault="00287325" w:rsidP="007A2A10"/>
    <w:p w14:paraId="7574983E" w14:textId="77777777" w:rsidR="007A7192" w:rsidRDefault="007A7192" w:rsidP="00BA2EB8"/>
    <w:p w14:paraId="2A189699" w14:textId="77777777" w:rsidR="009B7921" w:rsidRDefault="009B7921" w:rsidP="00BA2EB8"/>
    <w:p w14:paraId="62B828AA" w14:textId="29AB9BC2" w:rsidR="009B7921" w:rsidRDefault="005611D9" w:rsidP="00BA2EB8">
      <w:r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341760" behindDoc="0" locked="0" layoutInCell="1" allowOverlap="1" wp14:anchorId="32B52018" wp14:editId="37832C41">
                <wp:simplePos x="0" y="0"/>
                <wp:positionH relativeFrom="margin">
                  <wp:align>right</wp:align>
                </wp:positionH>
                <wp:positionV relativeFrom="paragraph">
                  <wp:posOffset>71562</wp:posOffset>
                </wp:positionV>
                <wp:extent cx="7315200" cy="339449"/>
                <wp:effectExtent l="0" t="0" r="0" b="3810"/>
                <wp:wrapNone/>
                <wp:docPr id="29" name="Rectangle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15200" cy="339449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79FC25" id="Rectangle 157" o:spid="_x0000_s1026" style="position:absolute;margin-left:524.8pt;margin-top:5.65pt;width:8in;height:26.75pt;z-index:2523417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" fillcolor="#c00000" stroked="f">
                <v:textbox inset="2.88pt,2.88pt,2.88pt,2.88pt"/>
                <w10:wrap anchorx="margin"/>
              </v:rect>
            </w:pict>
          </mc:Fallback>
        </mc:AlternateContent>
      </w:r>
    </w:p>
    <w:p w14:paraId="71BC9C75" w14:textId="08CFDF06" w:rsidR="007A7192" w:rsidRDefault="007A7192" w:rsidP="00BA2EB8"/>
    <w:p w14:paraId="6DA37638" w14:textId="448EEA44" w:rsidR="007A7192" w:rsidRDefault="009B7921" w:rsidP="00BA2EB8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05184" behindDoc="0" locked="0" layoutInCell="1" allowOverlap="1" wp14:anchorId="4EED5668" wp14:editId="3F07C112">
                <wp:simplePos x="0" y="0"/>
                <wp:positionH relativeFrom="margin">
                  <wp:posOffset>3810</wp:posOffset>
                </wp:positionH>
                <wp:positionV relativeFrom="paragraph">
                  <wp:posOffset>-44431</wp:posOffset>
                </wp:positionV>
                <wp:extent cx="7296785" cy="1212850"/>
                <wp:effectExtent l="0" t="0" r="18415" b="25400"/>
                <wp:wrapNone/>
                <wp:docPr id="917" name="Text Box 9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96785" cy="121285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6485B3B" w14:textId="1009B258" w:rsidR="00064073" w:rsidRDefault="00064073"/>
                          <w:p w14:paraId="5F0B9649" w14:textId="77777777" w:rsidR="00064073" w:rsidRDefault="00064073" w:rsidP="00831B2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ED5668" id="Text Box 917" o:spid="_x0000_s1039" type="#_x0000_t202" style="position:absolute;margin-left:.3pt;margin-top:-3.5pt;width:574.55pt;height:95.5pt;z-index:251805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" fillcolor="#c00000" strokeweight=".5pt">
                <v:textbox>
                  <w:txbxContent>
                    <w:p w14:paraId="06485B3B" w14:textId="1009B258" w:rsidR="00064073" w:rsidRDefault="00064073"/>
                    <w:p w14:paraId="5F0B9649" w14:textId="77777777" w:rsidR="00064073" w:rsidRDefault="00064073" w:rsidP="00831B20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7DDA55B" w14:textId="5FB041BA" w:rsidR="009B7921" w:rsidRDefault="009B7921" w:rsidP="00BA2EB8">
      <w:r>
        <w:rPr>
          <w:noProof/>
        </w:rPr>
        <mc:AlternateContent>
          <mc:Choice Requires="wps">
            <w:drawing>
              <wp:anchor distT="0" distB="0" distL="114300" distR="114300" simplePos="0" relativeHeight="251807232" behindDoc="0" locked="0" layoutInCell="1" allowOverlap="1" wp14:anchorId="58A1852E" wp14:editId="33BB7956">
                <wp:simplePos x="0" y="0"/>
                <wp:positionH relativeFrom="margin">
                  <wp:posOffset>257175</wp:posOffset>
                </wp:positionH>
                <wp:positionV relativeFrom="paragraph">
                  <wp:posOffset>56582</wp:posOffset>
                </wp:positionV>
                <wp:extent cx="6804660" cy="905510"/>
                <wp:effectExtent l="0" t="0" r="0" b="8890"/>
                <wp:wrapNone/>
                <wp:docPr id="918" name="Text Box 9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04660" cy="905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076E0BC" w14:textId="099A6598" w:rsidR="00EE6EB9" w:rsidRPr="00800635" w:rsidRDefault="00EE6EB9" w:rsidP="00450F84">
                            <w:pPr>
                              <w:jc w:val="center"/>
                              <w:rPr>
                                <w:b/>
                                <w:noProof/>
                                <w:color w:val="FFFFFF" w:themeColor="background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00635">
                              <w:rPr>
                                <w:b/>
                                <w:noProof/>
                                <w:color w:val="FFFFFF" w:themeColor="background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Happenings</w:t>
                            </w:r>
                            <w:r w:rsidR="00733337" w:rsidRPr="00800635">
                              <w:rPr>
                                <w:b/>
                                <w:noProof/>
                                <w:color w:val="FFFFFF" w:themeColor="background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3A4B1E" w:rsidRPr="00800635">
                              <w:rPr>
                                <w:b/>
                                <w:noProof/>
                                <w:color w:val="FFFFFF" w:themeColor="background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Around</w:t>
                            </w:r>
                            <w:r w:rsidR="00733337" w:rsidRPr="00800635">
                              <w:rPr>
                                <w:b/>
                                <w:noProof/>
                                <w:color w:val="FFFFFF" w:themeColor="background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594085" w:rsidRPr="00800635">
                              <w:rPr>
                                <w:b/>
                                <w:noProof/>
                                <w:color w:val="FFFFFF" w:themeColor="background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the </w:t>
                            </w:r>
                            <w:r w:rsidR="003A4B1E" w:rsidRPr="00800635">
                              <w:rPr>
                                <w:b/>
                                <w:noProof/>
                                <w:color w:val="FFFFFF" w:themeColor="background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</w:t>
                            </w:r>
                            <w:r w:rsidR="00760033" w:rsidRPr="00800635">
                              <w:rPr>
                                <w:b/>
                                <w:noProof/>
                                <w:color w:val="FFFFFF" w:themeColor="background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amlet</w:t>
                            </w:r>
                          </w:p>
                          <w:p w14:paraId="0C4C6772" w14:textId="5BAA4351" w:rsidR="00EE6EB9" w:rsidRPr="00EE6EB9" w:rsidRDefault="00EE6EB9" w:rsidP="00AC116F">
                            <w:pPr>
                              <w:rPr>
                                <w:b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A1852E" id="Text Box 918" o:spid="_x0000_s1040" type="#_x0000_t202" style="position:absolute;margin-left:20.25pt;margin-top:4.45pt;width:535.8pt;height:71.3pt;z-index:251807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" filled="f" stroked="f">
                <v:textbox>
                  <w:txbxContent>
                    <w:p w14:paraId="1076E0BC" w14:textId="099A6598" w:rsidR="00EE6EB9" w:rsidRPr="00800635" w:rsidRDefault="00EE6EB9" w:rsidP="00450F84">
                      <w:pPr>
                        <w:jc w:val="center"/>
                        <w:rPr>
                          <w:b/>
                          <w:noProof/>
                          <w:color w:val="FFFFFF" w:themeColor="background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00635">
                        <w:rPr>
                          <w:b/>
                          <w:noProof/>
                          <w:color w:val="FFFFFF" w:themeColor="background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Happenings</w:t>
                      </w:r>
                      <w:r w:rsidR="00733337" w:rsidRPr="00800635">
                        <w:rPr>
                          <w:b/>
                          <w:noProof/>
                          <w:color w:val="FFFFFF" w:themeColor="background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3A4B1E" w:rsidRPr="00800635">
                        <w:rPr>
                          <w:b/>
                          <w:noProof/>
                          <w:color w:val="FFFFFF" w:themeColor="background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Around</w:t>
                      </w:r>
                      <w:r w:rsidR="00733337" w:rsidRPr="00800635">
                        <w:rPr>
                          <w:b/>
                          <w:noProof/>
                          <w:color w:val="FFFFFF" w:themeColor="background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594085" w:rsidRPr="00800635">
                        <w:rPr>
                          <w:b/>
                          <w:noProof/>
                          <w:color w:val="FFFFFF" w:themeColor="background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the </w:t>
                      </w:r>
                      <w:r w:rsidR="003A4B1E" w:rsidRPr="00800635">
                        <w:rPr>
                          <w:b/>
                          <w:noProof/>
                          <w:color w:val="FFFFFF" w:themeColor="background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H</w:t>
                      </w:r>
                      <w:r w:rsidR="00760033" w:rsidRPr="00800635">
                        <w:rPr>
                          <w:b/>
                          <w:noProof/>
                          <w:color w:val="FFFFFF" w:themeColor="background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amlet</w:t>
                      </w:r>
                    </w:p>
                    <w:p w14:paraId="0C4C6772" w14:textId="5BAA4351" w:rsidR="00EE6EB9" w:rsidRPr="00EE6EB9" w:rsidRDefault="00EE6EB9" w:rsidP="00AC116F">
                      <w:pPr>
                        <w:rPr>
                          <w:b/>
                          <w:noProof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B93CDD9" w14:textId="2836F70C" w:rsidR="007A7192" w:rsidRDefault="007A7192" w:rsidP="00BA2EB8"/>
    <w:p w14:paraId="400BC705" w14:textId="24BC3A73" w:rsidR="007A7192" w:rsidRDefault="007A7192" w:rsidP="00BA2EB8"/>
    <w:p w14:paraId="1E0818AF" w14:textId="3BBFDDB9" w:rsidR="00000E0C" w:rsidRDefault="00000E0C" w:rsidP="009B7921">
      <w:pPr>
        <w:jc w:val="center"/>
      </w:pPr>
    </w:p>
    <w:p w14:paraId="7E3FC473" w14:textId="427234D9" w:rsidR="00B05FA9" w:rsidRDefault="00B05FA9">
      <w:pPr>
        <w:rPr>
          <w:noProof/>
        </w:rPr>
      </w:pPr>
    </w:p>
    <w:p w14:paraId="040EEC50" w14:textId="559961DA" w:rsidR="00064073" w:rsidRDefault="00064073">
      <w:pPr>
        <w:rPr>
          <w:noProof/>
        </w:rPr>
      </w:pPr>
    </w:p>
    <w:p w14:paraId="7168ADB0" w14:textId="794BE911" w:rsidR="009D3A70" w:rsidRDefault="009D3A70">
      <w:pPr>
        <w:rPr>
          <w:noProof/>
        </w:rPr>
      </w:pPr>
    </w:p>
    <w:p w14:paraId="5038B1C2" w14:textId="029D2D5A" w:rsidR="006721B8" w:rsidRDefault="006721B8">
      <w:pPr>
        <w:rPr>
          <w:noProof/>
        </w:rPr>
      </w:pPr>
    </w:p>
    <w:p w14:paraId="557A5DE2" w14:textId="646C6756" w:rsidR="006721B8" w:rsidRDefault="006721B8">
      <w:pPr>
        <w:rPr>
          <w:noProof/>
        </w:rPr>
      </w:pPr>
    </w:p>
    <w:p w14:paraId="5E87B648" w14:textId="319120EB" w:rsidR="00605CDA" w:rsidRDefault="006877B2" w:rsidP="00EA4CE2">
      <w:pPr>
        <w:jc w:val="center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34592" behindDoc="0" locked="0" layoutInCell="1" allowOverlap="1" wp14:anchorId="54B034C2" wp14:editId="560739AF">
                <wp:simplePos x="0" y="0"/>
                <wp:positionH relativeFrom="column">
                  <wp:posOffset>3935729</wp:posOffset>
                </wp:positionH>
                <wp:positionV relativeFrom="paragraph">
                  <wp:posOffset>8255</wp:posOffset>
                </wp:positionV>
                <wp:extent cx="3305175" cy="4800600"/>
                <wp:effectExtent l="0" t="0" r="9525" b="0"/>
                <wp:wrapNone/>
                <wp:docPr id="912" name="Text Box 9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5175" cy="4800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AA82BB9" w14:textId="324085EE" w:rsidR="00910ED8" w:rsidRDefault="006877B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05ECD0E" wp14:editId="72439B4F">
                                  <wp:extent cx="3380740" cy="4641574"/>
                                  <wp:effectExtent l="0" t="0" r="0" b="6985"/>
                                  <wp:docPr id="913" name="Picture 913" descr="Image preview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Image preview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96009" cy="46625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B034C2" id="Text Box 912" o:spid="_x0000_s1041" type="#_x0000_t202" style="position:absolute;left:0;text-align:left;margin-left:309.9pt;margin-top:.65pt;width:260.25pt;height:378pt;z-index:25233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" fillcolor="white [3201]" stroked="f" strokeweight=".5pt">
                <v:textbox>
                  <w:txbxContent>
                    <w:p w14:paraId="0AA82BB9" w14:textId="324085EE" w:rsidR="00910ED8" w:rsidRDefault="006877B2">
                      <w:r>
                        <w:rPr>
                          <w:noProof/>
                        </w:rPr>
                        <w:drawing>
                          <wp:inline distT="0" distB="0" distL="0" distR="0" wp14:anchorId="705ECD0E" wp14:editId="72439B4F">
                            <wp:extent cx="3380740" cy="4641574"/>
                            <wp:effectExtent l="0" t="0" r="0" b="6985"/>
                            <wp:docPr id="913" name="Picture 913" descr="Image preview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Image preview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96009" cy="466253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2D32BC6" w14:textId="79B1E497" w:rsidR="00605CDA" w:rsidRDefault="00625377" w:rsidP="00485A04">
      <w:pPr>
        <w:rPr>
          <w:noProof/>
          <w14:textOutline w14:w="47625" w14:cap="rnd" w14:cmpd="sng" w14:algn="ctr">
            <w14:solidFill>
              <w14:srgbClr w14:val="000000">
                <w14:alpha w14:val="12000"/>
              </w14:srgbClr>
            </w14:solidFill>
            <w14:prstDash w14:val="lgDash"/>
            <w14:bevel/>
          </w14:textOutline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33216" behindDoc="0" locked="0" layoutInCell="1" allowOverlap="1" wp14:anchorId="3D160140" wp14:editId="3F200F9C">
                <wp:simplePos x="0" y="0"/>
                <wp:positionH relativeFrom="margin">
                  <wp:posOffset>385642</wp:posOffset>
                </wp:positionH>
                <wp:positionV relativeFrom="paragraph">
                  <wp:posOffset>9074150</wp:posOffset>
                </wp:positionV>
                <wp:extent cx="3626069" cy="1828800"/>
                <wp:effectExtent l="0" t="0" r="0" b="5715"/>
                <wp:wrapNone/>
                <wp:docPr id="901" name="Text Box 9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6069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CEAF6B1" w14:textId="38326017" w:rsidR="004514B8" w:rsidRPr="00625377" w:rsidRDefault="004514B8" w:rsidP="004514B8">
                            <w:pPr>
                              <w:jc w:val="center"/>
                              <w:rPr>
                                <w:noProof/>
                                <w:color w:val="FF0000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25377">
                              <w:rPr>
                                <w:noProof/>
                                <w:color w:val="FF0000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See you at the rink!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D160140" id="Text Box 901" o:spid="_x0000_s1042" type="#_x0000_t202" style="position:absolute;margin-left:30.35pt;margin-top:714.5pt;width:285.5pt;height:2in;z-index:25223321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" filled="f" stroked="f">
                <v:textbox style="mso-fit-shape-to-text:t">
                  <w:txbxContent>
                    <w:p w14:paraId="3CEAF6B1" w14:textId="38326017" w:rsidR="004514B8" w:rsidRPr="00625377" w:rsidRDefault="004514B8" w:rsidP="004514B8">
                      <w:pPr>
                        <w:jc w:val="center"/>
                        <w:rPr>
                          <w:noProof/>
                          <w:color w:val="FF0000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25377">
                        <w:rPr>
                          <w:noProof/>
                          <w:color w:val="FF0000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See you at the rink!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FDEDBCD" w14:textId="78A0A375" w:rsidR="00933643" w:rsidRDefault="00425658" w:rsidP="009B7921">
      <w:pPr>
        <w:ind w:left="720"/>
      </w:pPr>
      <w:r>
        <w:rPr>
          <w:noProof/>
        </w:rPr>
        <w:drawing>
          <wp:inline distT="0" distB="0" distL="0" distR="0" wp14:anchorId="719B09E1" wp14:editId="112EFDE1">
            <wp:extent cx="3399183" cy="4449492"/>
            <wp:effectExtent l="0" t="0" r="0" b="8255"/>
            <wp:docPr id="30" name="Picture 30" descr="Image 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 preview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5614" cy="4484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715AFE" w14:textId="61678BB2" w:rsidR="00933643" w:rsidRDefault="00933643" w:rsidP="00425658">
      <w:pPr>
        <w:ind w:left="720"/>
      </w:pPr>
    </w:p>
    <w:p w14:paraId="12819A07" w14:textId="77777777" w:rsidR="00BE2A41" w:rsidRDefault="00BE2A41" w:rsidP="009B2D75"/>
    <w:p w14:paraId="2B6B863C" w14:textId="77670965" w:rsidR="00BE2A41" w:rsidRDefault="009B7921" w:rsidP="009B7921">
      <w:pPr>
        <w:jc w:val="center"/>
      </w:pPr>
      <w:r>
        <w:rPr>
          <w:noProof/>
        </w:rPr>
        <w:drawing>
          <wp:inline distT="0" distB="0" distL="0" distR="0" wp14:anchorId="04B4465F" wp14:editId="46A8F060">
            <wp:extent cx="3070746" cy="2592106"/>
            <wp:effectExtent l="0" t="0" r="0" b="0"/>
            <wp:docPr id="921" name="Picture 9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079415" cy="2599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774607" w14:textId="77777777" w:rsidR="00AB463E" w:rsidRDefault="00AB463E" w:rsidP="009B7921">
      <w:pPr>
        <w:jc w:val="center"/>
      </w:pPr>
    </w:p>
    <w:p w14:paraId="209E0F51" w14:textId="5BBB3BC1" w:rsidR="00BE2A41" w:rsidRDefault="005611D9" w:rsidP="009B2D75">
      <w:r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345856" behindDoc="0" locked="0" layoutInCell="1" allowOverlap="1" wp14:anchorId="49777948" wp14:editId="38F050E7">
                <wp:simplePos x="0" y="0"/>
                <wp:positionH relativeFrom="margin">
                  <wp:align>right</wp:align>
                </wp:positionH>
                <wp:positionV relativeFrom="paragraph">
                  <wp:posOffset>104168</wp:posOffset>
                </wp:positionV>
                <wp:extent cx="7315200" cy="309631"/>
                <wp:effectExtent l="0" t="0" r="0" b="0"/>
                <wp:wrapNone/>
                <wp:docPr id="897" name="Rectangle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15200" cy="309631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F46EAF" id="Rectangle 157" o:spid="_x0000_s1026" style="position:absolute;margin-left:524.8pt;margin-top:8.2pt;width:8in;height:24.4pt;z-index:2523458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" fillcolor="#c00000" stroked="f">
                <v:textbox inset="2.88pt,2.88pt,2.88pt,2.88pt"/>
                <w10:wrap anchorx="margin"/>
              </v:rect>
            </w:pict>
          </mc:Fallback>
        </mc:AlternateContent>
      </w:r>
    </w:p>
    <w:p w14:paraId="1A944C9E" w14:textId="130C58E6" w:rsidR="00BE2A41" w:rsidRDefault="00BE2A41" w:rsidP="009B2D75"/>
    <w:sectPr w:rsidR="00BE2A41" w:rsidSect="002207C4">
      <w:pgSz w:w="12240" w:h="15840" w:code="1"/>
      <w:pgMar w:top="357" w:right="357" w:bottom="357" w:left="35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7C8F12" w14:textId="77777777" w:rsidR="00991AF4" w:rsidRDefault="00991AF4" w:rsidP="00B315DB">
      <w:r>
        <w:separator/>
      </w:r>
    </w:p>
  </w:endnote>
  <w:endnote w:type="continuationSeparator" w:id="0">
    <w:p w14:paraId="0378B9FA" w14:textId="77777777" w:rsidR="00991AF4" w:rsidRDefault="00991AF4" w:rsidP="00B315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1F2C1C" w14:textId="77777777" w:rsidR="00991AF4" w:rsidRDefault="00991AF4" w:rsidP="00B315DB">
      <w:r>
        <w:separator/>
      </w:r>
    </w:p>
  </w:footnote>
  <w:footnote w:type="continuationSeparator" w:id="0">
    <w:p w14:paraId="4966DEFF" w14:textId="77777777" w:rsidR="00991AF4" w:rsidRDefault="00991AF4" w:rsidP="00B315D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2F248D"/>
    <w:multiLevelType w:val="hybridMultilevel"/>
    <w:tmpl w:val="CD527950"/>
    <w:lvl w:ilvl="0" w:tplc="10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802065"/>
    <w:multiLevelType w:val="hybridMultilevel"/>
    <w:tmpl w:val="42F2A7CC"/>
    <w:lvl w:ilvl="0" w:tplc="10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055E2C"/>
    <w:multiLevelType w:val="multilevel"/>
    <w:tmpl w:val="F7AE88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24CC6A42"/>
    <w:multiLevelType w:val="hybridMultilevel"/>
    <w:tmpl w:val="8E3627DC"/>
    <w:lvl w:ilvl="0" w:tplc="10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70D4ACD"/>
    <w:multiLevelType w:val="multilevel"/>
    <w:tmpl w:val="DD40A2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27151D81"/>
    <w:multiLevelType w:val="hybridMultilevel"/>
    <w:tmpl w:val="16BA372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97C2E1A"/>
    <w:multiLevelType w:val="hybridMultilevel"/>
    <w:tmpl w:val="B6CC318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CC6312D"/>
    <w:multiLevelType w:val="hybridMultilevel"/>
    <w:tmpl w:val="AD447942"/>
    <w:lvl w:ilvl="0" w:tplc="10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E94637F"/>
    <w:multiLevelType w:val="hybridMultilevel"/>
    <w:tmpl w:val="B628979A"/>
    <w:lvl w:ilvl="0" w:tplc="9E08298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1AA390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7B6131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C02D9A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C0477A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8E8F62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4AE6F9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5B67D7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3481EF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3F067CB4"/>
    <w:multiLevelType w:val="hybridMultilevel"/>
    <w:tmpl w:val="C78493B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31E6591"/>
    <w:multiLevelType w:val="hybridMultilevel"/>
    <w:tmpl w:val="4B5C8A7A"/>
    <w:lvl w:ilvl="0" w:tplc="10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3B47188"/>
    <w:multiLevelType w:val="hybridMultilevel"/>
    <w:tmpl w:val="77D6C600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97A7398"/>
    <w:multiLevelType w:val="hybridMultilevel"/>
    <w:tmpl w:val="CA28DF44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22E4554"/>
    <w:multiLevelType w:val="hybridMultilevel"/>
    <w:tmpl w:val="E8E2A4EC"/>
    <w:lvl w:ilvl="0" w:tplc="10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BF66CC1"/>
    <w:multiLevelType w:val="hybridMultilevel"/>
    <w:tmpl w:val="09C08CC8"/>
    <w:lvl w:ilvl="0" w:tplc="10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74888038">
    <w:abstractNumId w:val="11"/>
  </w:num>
  <w:num w:numId="2" w16cid:durableId="1645430158">
    <w:abstractNumId w:val="0"/>
  </w:num>
  <w:num w:numId="3" w16cid:durableId="1731885119">
    <w:abstractNumId w:val="9"/>
  </w:num>
  <w:num w:numId="4" w16cid:durableId="1603221509">
    <w:abstractNumId w:val="6"/>
  </w:num>
  <w:num w:numId="5" w16cid:durableId="1597128770">
    <w:abstractNumId w:val="13"/>
  </w:num>
  <w:num w:numId="6" w16cid:durableId="962538319">
    <w:abstractNumId w:val="5"/>
  </w:num>
  <w:num w:numId="7" w16cid:durableId="146752217">
    <w:abstractNumId w:val="10"/>
  </w:num>
  <w:num w:numId="8" w16cid:durableId="1899590653">
    <w:abstractNumId w:val="14"/>
  </w:num>
  <w:num w:numId="9" w16cid:durableId="1941570561">
    <w:abstractNumId w:val="2"/>
  </w:num>
  <w:num w:numId="10" w16cid:durableId="1813281715">
    <w:abstractNumId w:val="4"/>
  </w:num>
  <w:num w:numId="11" w16cid:durableId="1571230818">
    <w:abstractNumId w:val="1"/>
  </w:num>
  <w:num w:numId="12" w16cid:durableId="1958948887">
    <w:abstractNumId w:val="3"/>
  </w:num>
  <w:num w:numId="13" w16cid:durableId="374232804">
    <w:abstractNumId w:val="7"/>
  </w:num>
  <w:num w:numId="14" w16cid:durableId="238030087">
    <w:abstractNumId w:val="8"/>
  </w:num>
  <w:num w:numId="15" w16cid:durableId="52428857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hideSpellingErrors/>
  <w:hideGrammaticalErrors/>
  <w:attachedTemplate r:id="rId1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1A32"/>
    <w:rsid w:val="00000E0C"/>
    <w:rsid w:val="00001150"/>
    <w:rsid w:val="0000120E"/>
    <w:rsid w:val="000022CD"/>
    <w:rsid w:val="000025EC"/>
    <w:rsid w:val="000032FA"/>
    <w:rsid w:val="00003662"/>
    <w:rsid w:val="00004516"/>
    <w:rsid w:val="0000546F"/>
    <w:rsid w:val="00005BBC"/>
    <w:rsid w:val="00005E3D"/>
    <w:rsid w:val="000074EE"/>
    <w:rsid w:val="000107D9"/>
    <w:rsid w:val="00010E1D"/>
    <w:rsid w:val="00011450"/>
    <w:rsid w:val="00012D6D"/>
    <w:rsid w:val="00013054"/>
    <w:rsid w:val="0001312C"/>
    <w:rsid w:val="000132D5"/>
    <w:rsid w:val="000135DB"/>
    <w:rsid w:val="000137FF"/>
    <w:rsid w:val="00013AC5"/>
    <w:rsid w:val="00013DE3"/>
    <w:rsid w:val="00014C72"/>
    <w:rsid w:val="00015523"/>
    <w:rsid w:val="00015705"/>
    <w:rsid w:val="000176F5"/>
    <w:rsid w:val="000177FF"/>
    <w:rsid w:val="000205A5"/>
    <w:rsid w:val="000206AC"/>
    <w:rsid w:val="000209AD"/>
    <w:rsid w:val="00021A81"/>
    <w:rsid w:val="0002287A"/>
    <w:rsid w:val="00022B36"/>
    <w:rsid w:val="00022B65"/>
    <w:rsid w:val="000231C0"/>
    <w:rsid w:val="00024D94"/>
    <w:rsid w:val="00025535"/>
    <w:rsid w:val="000266D2"/>
    <w:rsid w:val="00026D61"/>
    <w:rsid w:val="000277D4"/>
    <w:rsid w:val="0003043E"/>
    <w:rsid w:val="0003085D"/>
    <w:rsid w:val="000311D3"/>
    <w:rsid w:val="00031841"/>
    <w:rsid w:val="00031994"/>
    <w:rsid w:val="00031D33"/>
    <w:rsid w:val="00032127"/>
    <w:rsid w:val="000333F2"/>
    <w:rsid w:val="00033762"/>
    <w:rsid w:val="0003423A"/>
    <w:rsid w:val="00034285"/>
    <w:rsid w:val="0003488A"/>
    <w:rsid w:val="00034D1F"/>
    <w:rsid w:val="000352D9"/>
    <w:rsid w:val="00035CB0"/>
    <w:rsid w:val="0003635B"/>
    <w:rsid w:val="00036FC6"/>
    <w:rsid w:val="00040111"/>
    <w:rsid w:val="00041882"/>
    <w:rsid w:val="000434CF"/>
    <w:rsid w:val="00045A4A"/>
    <w:rsid w:val="00045C71"/>
    <w:rsid w:val="0004613A"/>
    <w:rsid w:val="00046B95"/>
    <w:rsid w:val="0004757B"/>
    <w:rsid w:val="000510C8"/>
    <w:rsid w:val="0005266E"/>
    <w:rsid w:val="00052E67"/>
    <w:rsid w:val="00053083"/>
    <w:rsid w:val="000539C0"/>
    <w:rsid w:val="00056CE4"/>
    <w:rsid w:val="00061F96"/>
    <w:rsid w:val="00062153"/>
    <w:rsid w:val="000628CA"/>
    <w:rsid w:val="000630B6"/>
    <w:rsid w:val="00063267"/>
    <w:rsid w:val="0006361B"/>
    <w:rsid w:val="00064073"/>
    <w:rsid w:val="000643DF"/>
    <w:rsid w:val="00065421"/>
    <w:rsid w:val="000654E6"/>
    <w:rsid w:val="00065C1B"/>
    <w:rsid w:val="000662D3"/>
    <w:rsid w:val="0006798F"/>
    <w:rsid w:val="000706DA"/>
    <w:rsid w:val="00072450"/>
    <w:rsid w:val="000727D0"/>
    <w:rsid w:val="0007343D"/>
    <w:rsid w:val="000739C8"/>
    <w:rsid w:val="0007402E"/>
    <w:rsid w:val="000747DE"/>
    <w:rsid w:val="00075BCE"/>
    <w:rsid w:val="00076228"/>
    <w:rsid w:val="000772E6"/>
    <w:rsid w:val="00077794"/>
    <w:rsid w:val="0008005C"/>
    <w:rsid w:val="000816A1"/>
    <w:rsid w:val="000820AF"/>
    <w:rsid w:val="00082375"/>
    <w:rsid w:val="000823B4"/>
    <w:rsid w:val="00082919"/>
    <w:rsid w:val="00083591"/>
    <w:rsid w:val="0008444D"/>
    <w:rsid w:val="000846A4"/>
    <w:rsid w:val="00084E6A"/>
    <w:rsid w:val="00085CB6"/>
    <w:rsid w:val="0008698B"/>
    <w:rsid w:val="000877F7"/>
    <w:rsid w:val="0009116C"/>
    <w:rsid w:val="00094146"/>
    <w:rsid w:val="0009447A"/>
    <w:rsid w:val="000949D8"/>
    <w:rsid w:val="000957CC"/>
    <w:rsid w:val="00095932"/>
    <w:rsid w:val="000A00DA"/>
    <w:rsid w:val="000A03F7"/>
    <w:rsid w:val="000A0A36"/>
    <w:rsid w:val="000A12D3"/>
    <w:rsid w:val="000A2569"/>
    <w:rsid w:val="000A2C6C"/>
    <w:rsid w:val="000A342F"/>
    <w:rsid w:val="000A409A"/>
    <w:rsid w:val="000A560F"/>
    <w:rsid w:val="000A7055"/>
    <w:rsid w:val="000A7802"/>
    <w:rsid w:val="000A7BF1"/>
    <w:rsid w:val="000A7D4D"/>
    <w:rsid w:val="000B0EF1"/>
    <w:rsid w:val="000B2BBB"/>
    <w:rsid w:val="000B3446"/>
    <w:rsid w:val="000B3A3F"/>
    <w:rsid w:val="000B3C76"/>
    <w:rsid w:val="000B4AC6"/>
    <w:rsid w:val="000B4CC6"/>
    <w:rsid w:val="000B5614"/>
    <w:rsid w:val="000B5FBE"/>
    <w:rsid w:val="000B66EA"/>
    <w:rsid w:val="000B6E4B"/>
    <w:rsid w:val="000B7028"/>
    <w:rsid w:val="000C126B"/>
    <w:rsid w:val="000C224D"/>
    <w:rsid w:val="000C2C8C"/>
    <w:rsid w:val="000C2C8D"/>
    <w:rsid w:val="000C2CAA"/>
    <w:rsid w:val="000C35AF"/>
    <w:rsid w:val="000C48AE"/>
    <w:rsid w:val="000C5C38"/>
    <w:rsid w:val="000C60C2"/>
    <w:rsid w:val="000C737C"/>
    <w:rsid w:val="000D0FB6"/>
    <w:rsid w:val="000D10E6"/>
    <w:rsid w:val="000D16A1"/>
    <w:rsid w:val="000D2758"/>
    <w:rsid w:val="000D30EE"/>
    <w:rsid w:val="000D33E6"/>
    <w:rsid w:val="000D3465"/>
    <w:rsid w:val="000D54F1"/>
    <w:rsid w:val="000D5695"/>
    <w:rsid w:val="000D5C21"/>
    <w:rsid w:val="000D5D6E"/>
    <w:rsid w:val="000D5D89"/>
    <w:rsid w:val="000D5F21"/>
    <w:rsid w:val="000D68E0"/>
    <w:rsid w:val="000D6FC2"/>
    <w:rsid w:val="000D7ED5"/>
    <w:rsid w:val="000E0219"/>
    <w:rsid w:val="000E18C0"/>
    <w:rsid w:val="000E2190"/>
    <w:rsid w:val="000E2A9E"/>
    <w:rsid w:val="000E2AD8"/>
    <w:rsid w:val="000E4FE1"/>
    <w:rsid w:val="000E5B74"/>
    <w:rsid w:val="000E75DF"/>
    <w:rsid w:val="000E7D92"/>
    <w:rsid w:val="000E7E19"/>
    <w:rsid w:val="000F0468"/>
    <w:rsid w:val="000F07E3"/>
    <w:rsid w:val="000F20E0"/>
    <w:rsid w:val="000F2E96"/>
    <w:rsid w:val="000F3627"/>
    <w:rsid w:val="000F415D"/>
    <w:rsid w:val="000F4E11"/>
    <w:rsid w:val="000F5671"/>
    <w:rsid w:val="000F60AC"/>
    <w:rsid w:val="000F6B69"/>
    <w:rsid w:val="000F7085"/>
    <w:rsid w:val="000F713C"/>
    <w:rsid w:val="000F7A6A"/>
    <w:rsid w:val="000F7BBF"/>
    <w:rsid w:val="000F7BFC"/>
    <w:rsid w:val="000F7FEE"/>
    <w:rsid w:val="00102193"/>
    <w:rsid w:val="00102BAC"/>
    <w:rsid w:val="00102D52"/>
    <w:rsid w:val="00103CCA"/>
    <w:rsid w:val="00104454"/>
    <w:rsid w:val="00104FBB"/>
    <w:rsid w:val="00105544"/>
    <w:rsid w:val="00105DB0"/>
    <w:rsid w:val="00106F6C"/>
    <w:rsid w:val="00107836"/>
    <w:rsid w:val="001079C9"/>
    <w:rsid w:val="00107DD0"/>
    <w:rsid w:val="001107E5"/>
    <w:rsid w:val="00112967"/>
    <w:rsid w:val="00112CF4"/>
    <w:rsid w:val="00113971"/>
    <w:rsid w:val="00113DB7"/>
    <w:rsid w:val="001143B9"/>
    <w:rsid w:val="0011448D"/>
    <w:rsid w:val="00114678"/>
    <w:rsid w:val="00114C5E"/>
    <w:rsid w:val="001160F9"/>
    <w:rsid w:val="00116DBE"/>
    <w:rsid w:val="00117DEA"/>
    <w:rsid w:val="00122931"/>
    <w:rsid w:val="00122B16"/>
    <w:rsid w:val="00123A68"/>
    <w:rsid w:val="00127D9F"/>
    <w:rsid w:val="00127DF6"/>
    <w:rsid w:val="00127EAC"/>
    <w:rsid w:val="00127F9C"/>
    <w:rsid w:val="00130C3A"/>
    <w:rsid w:val="001326BB"/>
    <w:rsid w:val="001326DF"/>
    <w:rsid w:val="001335C0"/>
    <w:rsid w:val="00134019"/>
    <w:rsid w:val="001344DE"/>
    <w:rsid w:val="001349F5"/>
    <w:rsid w:val="00134AB2"/>
    <w:rsid w:val="0013572C"/>
    <w:rsid w:val="001373DE"/>
    <w:rsid w:val="00137995"/>
    <w:rsid w:val="00140558"/>
    <w:rsid w:val="001406E0"/>
    <w:rsid w:val="00140956"/>
    <w:rsid w:val="001409A8"/>
    <w:rsid w:val="00140C3A"/>
    <w:rsid w:val="00141122"/>
    <w:rsid w:val="00142CBF"/>
    <w:rsid w:val="001451DF"/>
    <w:rsid w:val="00146EFB"/>
    <w:rsid w:val="00150573"/>
    <w:rsid w:val="001505F0"/>
    <w:rsid w:val="00150A16"/>
    <w:rsid w:val="00151493"/>
    <w:rsid w:val="00153EBC"/>
    <w:rsid w:val="00154484"/>
    <w:rsid w:val="00154888"/>
    <w:rsid w:val="00154BFD"/>
    <w:rsid w:val="0015577E"/>
    <w:rsid w:val="001557FA"/>
    <w:rsid w:val="00156B0D"/>
    <w:rsid w:val="001575DC"/>
    <w:rsid w:val="00157B62"/>
    <w:rsid w:val="001605E0"/>
    <w:rsid w:val="00161192"/>
    <w:rsid w:val="00161416"/>
    <w:rsid w:val="001614BF"/>
    <w:rsid w:val="001629D2"/>
    <w:rsid w:val="001632E3"/>
    <w:rsid w:val="001633C3"/>
    <w:rsid w:val="001635B4"/>
    <w:rsid w:val="00164381"/>
    <w:rsid w:val="0016546F"/>
    <w:rsid w:val="001673E2"/>
    <w:rsid w:val="00167C3C"/>
    <w:rsid w:val="00170FBA"/>
    <w:rsid w:val="00171220"/>
    <w:rsid w:val="00171939"/>
    <w:rsid w:val="00171E9F"/>
    <w:rsid w:val="00172E4B"/>
    <w:rsid w:val="001737D4"/>
    <w:rsid w:val="001748FC"/>
    <w:rsid w:val="001749A9"/>
    <w:rsid w:val="001758FA"/>
    <w:rsid w:val="00177844"/>
    <w:rsid w:val="00180101"/>
    <w:rsid w:val="0018131B"/>
    <w:rsid w:val="00181BBD"/>
    <w:rsid w:val="00182937"/>
    <w:rsid w:val="00184624"/>
    <w:rsid w:val="00184B3F"/>
    <w:rsid w:val="00185D5A"/>
    <w:rsid w:val="001861E0"/>
    <w:rsid w:val="0018668A"/>
    <w:rsid w:val="001878C0"/>
    <w:rsid w:val="00187CE5"/>
    <w:rsid w:val="001902B2"/>
    <w:rsid w:val="00190774"/>
    <w:rsid w:val="00190EBE"/>
    <w:rsid w:val="00192C34"/>
    <w:rsid w:val="00193295"/>
    <w:rsid w:val="00193B9F"/>
    <w:rsid w:val="00194171"/>
    <w:rsid w:val="00194A54"/>
    <w:rsid w:val="001A0BA3"/>
    <w:rsid w:val="001A0E53"/>
    <w:rsid w:val="001A0E9C"/>
    <w:rsid w:val="001A12A8"/>
    <w:rsid w:val="001A18FB"/>
    <w:rsid w:val="001A2561"/>
    <w:rsid w:val="001A33C2"/>
    <w:rsid w:val="001A4338"/>
    <w:rsid w:val="001A5097"/>
    <w:rsid w:val="001A5701"/>
    <w:rsid w:val="001A57E1"/>
    <w:rsid w:val="001A6570"/>
    <w:rsid w:val="001A6A05"/>
    <w:rsid w:val="001A7081"/>
    <w:rsid w:val="001A75E6"/>
    <w:rsid w:val="001B0785"/>
    <w:rsid w:val="001B1162"/>
    <w:rsid w:val="001B194E"/>
    <w:rsid w:val="001B358B"/>
    <w:rsid w:val="001B362E"/>
    <w:rsid w:val="001B442E"/>
    <w:rsid w:val="001B463D"/>
    <w:rsid w:val="001B49F5"/>
    <w:rsid w:val="001B5118"/>
    <w:rsid w:val="001B5385"/>
    <w:rsid w:val="001B5AF4"/>
    <w:rsid w:val="001B76F4"/>
    <w:rsid w:val="001C00BF"/>
    <w:rsid w:val="001C11ED"/>
    <w:rsid w:val="001C5105"/>
    <w:rsid w:val="001C5A95"/>
    <w:rsid w:val="001D057A"/>
    <w:rsid w:val="001D0776"/>
    <w:rsid w:val="001D0ABB"/>
    <w:rsid w:val="001D0AC5"/>
    <w:rsid w:val="001D15CF"/>
    <w:rsid w:val="001D2181"/>
    <w:rsid w:val="001D2276"/>
    <w:rsid w:val="001D265B"/>
    <w:rsid w:val="001D3B5B"/>
    <w:rsid w:val="001D5855"/>
    <w:rsid w:val="001D5C06"/>
    <w:rsid w:val="001D5EF3"/>
    <w:rsid w:val="001E074D"/>
    <w:rsid w:val="001E0B4E"/>
    <w:rsid w:val="001E0BD1"/>
    <w:rsid w:val="001E1167"/>
    <w:rsid w:val="001E1230"/>
    <w:rsid w:val="001E18BD"/>
    <w:rsid w:val="001E1F1C"/>
    <w:rsid w:val="001E2446"/>
    <w:rsid w:val="001E34BE"/>
    <w:rsid w:val="001E368F"/>
    <w:rsid w:val="001E37E4"/>
    <w:rsid w:val="001E4CA8"/>
    <w:rsid w:val="001E4F67"/>
    <w:rsid w:val="001E5067"/>
    <w:rsid w:val="001E525E"/>
    <w:rsid w:val="001E54E5"/>
    <w:rsid w:val="001E7005"/>
    <w:rsid w:val="001F0528"/>
    <w:rsid w:val="001F0A37"/>
    <w:rsid w:val="001F2199"/>
    <w:rsid w:val="001F25FB"/>
    <w:rsid w:val="001F2AC2"/>
    <w:rsid w:val="001F3CAD"/>
    <w:rsid w:val="001F4471"/>
    <w:rsid w:val="001F4C4A"/>
    <w:rsid w:val="001F543A"/>
    <w:rsid w:val="001F6213"/>
    <w:rsid w:val="001F68F2"/>
    <w:rsid w:val="001F7086"/>
    <w:rsid w:val="001F7FE8"/>
    <w:rsid w:val="00200EE9"/>
    <w:rsid w:val="00201DA3"/>
    <w:rsid w:val="002031DD"/>
    <w:rsid w:val="0020393E"/>
    <w:rsid w:val="00203BA1"/>
    <w:rsid w:val="002049E0"/>
    <w:rsid w:val="00204F5F"/>
    <w:rsid w:val="00205991"/>
    <w:rsid w:val="00206781"/>
    <w:rsid w:val="002067B9"/>
    <w:rsid w:val="00206AC7"/>
    <w:rsid w:val="00210187"/>
    <w:rsid w:val="002103B3"/>
    <w:rsid w:val="00210550"/>
    <w:rsid w:val="00210A54"/>
    <w:rsid w:val="00211E0A"/>
    <w:rsid w:val="00212421"/>
    <w:rsid w:val="00213138"/>
    <w:rsid w:val="0021352B"/>
    <w:rsid w:val="0021411D"/>
    <w:rsid w:val="00214367"/>
    <w:rsid w:val="002149CB"/>
    <w:rsid w:val="00217538"/>
    <w:rsid w:val="00217B6C"/>
    <w:rsid w:val="00220559"/>
    <w:rsid w:val="002207C4"/>
    <w:rsid w:val="00221992"/>
    <w:rsid w:val="002222C3"/>
    <w:rsid w:val="00222920"/>
    <w:rsid w:val="00222F52"/>
    <w:rsid w:val="00223CE5"/>
    <w:rsid w:val="002241A7"/>
    <w:rsid w:val="00224E31"/>
    <w:rsid w:val="00224F33"/>
    <w:rsid w:val="00224FF4"/>
    <w:rsid w:val="00225102"/>
    <w:rsid w:val="00225D94"/>
    <w:rsid w:val="00227161"/>
    <w:rsid w:val="0023033F"/>
    <w:rsid w:val="0023115D"/>
    <w:rsid w:val="002312A1"/>
    <w:rsid w:val="00232081"/>
    <w:rsid w:val="002329EF"/>
    <w:rsid w:val="0023323C"/>
    <w:rsid w:val="00233CC8"/>
    <w:rsid w:val="0023430A"/>
    <w:rsid w:val="002351AB"/>
    <w:rsid w:val="002358FB"/>
    <w:rsid w:val="0024019D"/>
    <w:rsid w:val="002411F2"/>
    <w:rsid w:val="002414EC"/>
    <w:rsid w:val="002416E2"/>
    <w:rsid w:val="0024226A"/>
    <w:rsid w:val="00242627"/>
    <w:rsid w:val="00242D97"/>
    <w:rsid w:val="002432AE"/>
    <w:rsid w:val="0024353A"/>
    <w:rsid w:val="002438E7"/>
    <w:rsid w:val="00243BA3"/>
    <w:rsid w:val="00244494"/>
    <w:rsid w:val="00244733"/>
    <w:rsid w:val="00244D44"/>
    <w:rsid w:val="00245214"/>
    <w:rsid w:val="00245B86"/>
    <w:rsid w:val="00246334"/>
    <w:rsid w:val="00246A07"/>
    <w:rsid w:val="00246C6C"/>
    <w:rsid w:val="0024729E"/>
    <w:rsid w:val="002473DF"/>
    <w:rsid w:val="00247ABA"/>
    <w:rsid w:val="002502E2"/>
    <w:rsid w:val="002520A8"/>
    <w:rsid w:val="00252484"/>
    <w:rsid w:val="00252FA9"/>
    <w:rsid w:val="002531E3"/>
    <w:rsid w:val="00253F93"/>
    <w:rsid w:val="00254BAF"/>
    <w:rsid w:val="00254F97"/>
    <w:rsid w:val="00257295"/>
    <w:rsid w:val="00257C0F"/>
    <w:rsid w:val="002605BD"/>
    <w:rsid w:val="00260921"/>
    <w:rsid w:val="002612FE"/>
    <w:rsid w:val="00261838"/>
    <w:rsid w:val="00261F14"/>
    <w:rsid w:val="002625B1"/>
    <w:rsid w:val="0026265D"/>
    <w:rsid w:val="00262904"/>
    <w:rsid w:val="00263582"/>
    <w:rsid w:val="0026508B"/>
    <w:rsid w:val="00265164"/>
    <w:rsid w:val="00265626"/>
    <w:rsid w:val="00265F92"/>
    <w:rsid w:val="00266355"/>
    <w:rsid w:val="00266FCF"/>
    <w:rsid w:val="0026749F"/>
    <w:rsid w:val="002700CE"/>
    <w:rsid w:val="002705B8"/>
    <w:rsid w:val="00270A13"/>
    <w:rsid w:val="00270F11"/>
    <w:rsid w:val="00271BBF"/>
    <w:rsid w:val="00271C1A"/>
    <w:rsid w:val="002721E6"/>
    <w:rsid w:val="002730F6"/>
    <w:rsid w:val="0027533F"/>
    <w:rsid w:val="00275A77"/>
    <w:rsid w:val="00275AB3"/>
    <w:rsid w:val="00276941"/>
    <w:rsid w:val="00276EE1"/>
    <w:rsid w:val="00277389"/>
    <w:rsid w:val="002777A8"/>
    <w:rsid w:val="00277FC7"/>
    <w:rsid w:val="00280005"/>
    <w:rsid w:val="00280C21"/>
    <w:rsid w:val="002823E9"/>
    <w:rsid w:val="00282608"/>
    <w:rsid w:val="00283B64"/>
    <w:rsid w:val="002842B4"/>
    <w:rsid w:val="00285340"/>
    <w:rsid w:val="00285443"/>
    <w:rsid w:val="002870EA"/>
    <w:rsid w:val="00287325"/>
    <w:rsid w:val="002874A8"/>
    <w:rsid w:val="00287977"/>
    <w:rsid w:val="00290438"/>
    <w:rsid w:val="00291C21"/>
    <w:rsid w:val="002924E4"/>
    <w:rsid w:val="00293DA0"/>
    <w:rsid w:val="00296DAB"/>
    <w:rsid w:val="00297057"/>
    <w:rsid w:val="002974C5"/>
    <w:rsid w:val="002A0C4F"/>
    <w:rsid w:val="002A0C7E"/>
    <w:rsid w:val="002A2075"/>
    <w:rsid w:val="002A28AD"/>
    <w:rsid w:val="002A2CD8"/>
    <w:rsid w:val="002A330F"/>
    <w:rsid w:val="002A3337"/>
    <w:rsid w:val="002A3EEE"/>
    <w:rsid w:val="002A435E"/>
    <w:rsid w:val="002A68A6"/>
    <w:rsid w:val="002A74BF"/>
    <w:rsid w:val="002B0EDC"/>
    <w:rsid w:val="002B143D"/>
    <w:rsid w:val="002B1483"/>
    <w:rsid w:val="002B153F"/>
    <w:rsid w:val="002B1EEB"/>
    <w:rsid w:val="002B1F1D"/>
    <w:rsid w:val="002B20DC"/>
    <w:rsid w:val="002B2CD8"/>
    <w:rsid w:val="002B2F03"/>
    <w:rsid w:val="002B3503"/>
    <w:rsid w:val="002B4638"/>
    <w:rsid w:val="002B5A67"/>
    <w:rsid w:val="002B6B04"/>
    <w:rsid w:val="002B7C08"/>
    <w:rsid w:val="002B7CB0"/>
    <w:rsid w:val="002B7F7D"/>
    <w:rsid w:val="002C0806"/>
    <w:rsid w:val="002C45C0"/>
    <w:rsid w:val="002C4712"/>
    <w:rsid w:val="002C5A8B"/>
    <w:rsid w:val="002C6110"/>
    <w:rsid w:val="002C6CC3"/>
    <w:rsid w:val="002C7C99"/>
    <w:rsid w:val="002C7D96"/>
    <w:rsid w:val="002C7E71"/>
    <w:rsid w:val="002D007C"/>
    <w:rsid w:val="002D13E4"/>
    <w:rsid w:val="002D16A5"/>
    <w:rsid w:val="002D1784"/>
    <w:rsid w:val="002D1BD6"/>
    <w:rsid w:val="002D2C3E"/>
    <w:rsid w:val="002D315D"/>
    <w:rsid w:val="002D3285"/>
    <w:rsid w:val="002D3645"/>
    <w:rsid w:val="002D5303"/>
    <w:rsid w:val="002D5328"/>
    <w:rsid w:val="002D53CE"/>
    <w:rsid w:val="002D6DB9"/>
    <w:rsid w:val="002D6EAA"/>
    <w:rsid w:val="002E08D4"/>
    <w:rsid w:val="002E17A3"/>
    <w:rsid w:val="002E1F5D"/>
    <w:rsid w:val="002E1F82"/>
    <w:rsid w:val="002E22CA"/>
    <w:rsid w:val="002E2832"/>
    <w:rsid w:val="002E2B74"/>
    <w:rsid w:val="002E48D1"/>
    <w:rsid w:val="002E4B0A"/>
    <w:rsid w:val="002E600B"/>
    <w:rsid w:val="002E649B"/>
    <w:rsid w:val="002E682B"/>
    <w:rsid w:val="002E6AA4"/>
    <w:rsid w:val="002E7804"/>
    <w:rsid w:val="002F0682"/>
    <w:rsid w:val="002F068F"/>
    <w:rsid w:val="002F078D"/>
    <w:rsid w:val="002F2478"/>
    <w:rsid w:val="002F2E0B"/>
    <w:rsid w:val="002F3654"/>
    <w:rsid w:val="002F5A5C"/>
    <w:rsid w:val="002F68B7"/>
    <w:rsid w:val="002F6CA2"/>
    <w:rsid w:val="002F6D71"/>
    <w:rsid w:val="002F79F9"/>
    <w:rsid w:val="0030025E"/>
    <w:rsid w:val="00300356"/>
    <w:rsid w:val="003005BD"/>
    <w:rsid w:val="00300826"/>
    <w:rsid w:val="00301208"/>
    <w:rsid w:val="0030123A"/>
    <w:rsid w:val="00301A27"/>
    <w:rsid w:val="00301FB3"/>
    <w:rsid w:val="00302F46"/>
    <w:rsid w:val="00303D01"/>
    <w:rsid w:val="00304656"/>
    <w:rsid w:val="00307A30"/>
    <w:rsid w:val="00307E16"/>
    <w:rsid w:val="00310875"/>
    <w:rsid w:val="00312E74"/>
    <w:rsid w:val="003132F1"/>
    <w:rsid w:val="003137D9"/>
    <w:rsid w:val="003139E2"/>
    <w:rsid w:val="00314D58"/>
    <w:rsid w:val="00314DE9"/>
    <w:rsid w:val="00316133"/>
    <w:rsid w:val="00316728"/>
    <w:rsid w:val="0031742C"/>
    <w:rsid w:val="00317830"/>
    <w:rsid w:val="00317B7A"/>
    <w:rsid w:val="00317F96"/>
    <w:rsid w:val="00317FB8"/>
    <w:rsid w:val="003204A5"/>
    <w:rsid w:val="00321421"/>
    <w:rsid w:val="003218D2"/>
    <w:rsid w:val="003221E3"/>
    <w:rsid w:val="00322CDC"/>
    <w:rsid w:val="003239AA"/>
    <w:rsid w:val="00325759"/>
    <w:rsid w:val="00325E35"/>
    <w:rsid w:val="00325F24"/>
    <w:rsid w:val="00326082"/>
    <w:rsid w:val="00326290"/>
    <w:rsid w:val="00326E6D"/>
    <w:rsid w:val="00327865"/>
    <w:rsid w:val="00330087"/>
    <w:rsid w:val="00331506"/>
    <w:rsid w:val="00331CB1"/>
    <w:rsid w:val="00331D8B"/>
    <w:rsid w:val="00332303"/>
    <w:rsid w:val="0033462C"/>
    <w:rsid w:val="00334D30"/>
    <w:rsid w:val="00336AD6"/>
    <w:rsid w:val="003426F7"/>
    <w:rsid w:val="00342723"/>
    <w:rsid w:val="00342B48"/>
    <w:rsid w:val="00343588"/>
    <w:rsid w:val="00343966"/>
    <w:rsid w:val="00343E4F"/>
    <w:rsid w:val="0034635A"/>
    <w:rsid w:val="00346418"/>
    <w:rsid w:val="00346778"/>
    <w:rsid w:val="00346C5D"/>
    <w:rsid w:val="003506F4"/>
    <w:rsid w:val="00352749"/>
    <w:rsid w:val="003529FB"/>
    <w:rsid w:val="003538A0"/>
    <w:rsid w:val="00353D89"/>
    <w:rsid w:val="00354D81"/>
    <w:rsid w:val="0035519A"/>
    <w:rsid w:val="0035566E"/>
    <w:rsid w:val="00355702"/>
    <w:rsid w:val="00355A6E"/>
    <w:rsid w:val="00355DC3"/>
    <w:rsid w:val="00356C1A"/>
    <w:rsid w:val="003602B6"/>
    <w:rsid w:val="003603E4"/>
    <w:rsid w:val="00360B2F"/>
    <w:rsid w:val="00361AAE"/>
    <w:rsid w:val="0036201F"/>
    <w:rsid w:val="00362AC7"/>
    <w:rsid w:val="00362B75"/>
    <w:rsid w:val="00362BD9"/>
    <w:rsid w:val="00364533"/>
    <w:rsid w:val="003660ED"/>
    <w:rsid w:val="00366543"/>
    <w:rsid w:val="00367560"/>
    <w:rsid w:val="00367E97"/>
    <w:rsid w:val="00370269"/>
    <w:rsid w:val="003703E1"/>
    <w:rsid w:val="003712FF"/>
    <w:rsid w:val="00371C2F"/>
    <w:rsid w:val="0037374E"/>
    <w:rsid w:val="00373A7A"/>
    <w:rsid w:val="00373CE1"/>
    <w:rsid w:val="00373F15"/>
    <w:rsid w:val="00374300"/>
    <w:rsid w:val="00374857"/>
    <w:rsid w:val="003754DF"/>
    <w:rsid w:val="00375C42"/>
    <w:rsid w:val="00375EBE"/>
    <w:rsid w:val="003772EE"/>
    <w:rsid w:val="00381BDD"/>
    <w:rsid w:val="003824AE"/>
    <w:rsid w:val="00383089"/>
    <w:rsid w:val="00383625"/>
    <w:rsid w:val="003844AB"/>
    <w:rsid w:val="00384A79"/>
    <w:rsid w:val="003855D5"/>
    <w:rsid w:val="00386F03"/>
    <w:rsid w:val="00387317"/>
    <w:rsid w:val="003875EE"/>
    <w:rsid w:val="00391624"/>
    <w:rsid w:val="0039499E"/>
    <w:rsid w:val="00394C1D"/>
    <w:rsid w:val="00394CC4"/>
    <w:rsid w:val="00395B90"/>
    <w:rsid w:val="003970B1"/>
    <w:rsid w:val="00397C0B"/>
    <w:rsid w:val="00397D22"/>
    <w:rsid w:val="00397D91"/>
    <w:rsid w:val="003A06F2"/>
    <w:rsid w:val="003A2543"/>
    <w:rsid w:val="003A2ED2"/>
    <w:rsid w:val="003A326D"/>
    <w:rsid w:val="003A3D36"/>
    <w:rsid w:val="003A3EFD"/>
    <w:rsid w:val="003A3FBE"/>
    <w:rsid w:val="003A4B1E"/>
    <w:rsid w:val="003A4F0D"/>
    <w:rsid w:val="003A5A5B"/>
    <w:rsid w:val="003A5F57"/>
    <w:rsid w:val="003A5F9B"/>
    <w:rsid w:val="003A6057"/>
    <w:rsid w:val="003A73C2"/>
    <w:rsid w:val="003B12A5"/>
    <w:rsid w:val="003B12CF"/>
    <w:rsid w:val="003B14FD"/>
    <w:rsid w:val="003B158F"/>
    <w:rsid w:val="003B19E4"/>
    <w:rsid w:val="003B1D86"/>
    <w:rsid w:val="003B1F63"/>
    <w:rsid w:val="003B2C57"/>
    <w:rsid w:val="003B3AEA"/>
    <w:rsid w:val="003B42C4"/>
    <w:rsid w:val="003B51C2"/>
    <w:rsid w:val="003B57C5"/>
    <w:rsid w:val="003B59DE"/>
    <w:rsid w:val="003B5F38"/>
    <w:rsid w:val="003B6159"/>
    <w:rsid w:val="003B63E0"/>
    <w:rsid w:val="003B7336"/>
    <w:rsid w:val="003B7950"/>
    <w:rsid w:val="003C0260"/>
    <w:rsid w:val="003C043E"/>
    <w:rsid w:val="003C07CB"/>
    <w:rsid w:val="003C11E2"/>
    <w:rsid w:val="003C17E8"/>
    <w:rsid w:val="003C1EC6"/>
    <w:rsid w:val="003C2381"/>
    <w:rsid w:val="003C2C14"/>
    <w:rsid w:val="003C2F62"/>
    <w:rsid w:val="003C3373"/>
    <w:rsid w:val="003C3E04"/>
    <w:rsid w:val="003C3E98"/>
    <w:rsid w:val="003C4568"/>
    <w:rsid w:val="003C596E"/>
    <w:rsid w:val="003C6797"/>
    <w:rsid w:val="003C788D"/>
    <w:rsid w:val="003C7AA9"/>
    <w:rsid w:val="003D04DE"/>
    <w:rsid w:val="003D081F"/>
    <w:rsid w:val="003D0CA1"/>
    <w:rsid w:val="003D0CA5"/>
    <w:rsid w:val="003D0CE7"/>
    <w:rsid w:val="003D0DC1"/>
    <w:rsid w:val="003D1D2F"/>
    <w:rsid w:val="003D2CF3"/>
    <w:rsid w:val="003D3D49"/>
    <w:rsid w:val="003D45C3"/>
    <w:rsid w:val="003D5D11"/>
    <w:rsid w:val="003D675C"/>
    <w:rsid w:val="003D7BBD"/>
    <w:rsid w:val="003D7D7E"/>
    <w:rsid w:val="003E0382"/>
    <w:rsid w:val="003E0690"/>
    <w:rsid w:val="003E0DF6"/>
    <w:rsid w:val="003E363A"/>
    <w:rsid w:val="003E42F3"/>
    <w:rsid w:val="003E4B33"/>
    <w:rsid w:val="003E542C"/>
    <w:rsid w:val="003E5998"/>
    <w:rsid w:val="003E5A5A"/>
    <w:rsid w:val="003E5D08"/>
    <w:rsid w:val="003E6316"/>
    <w:rsid w:val="003E7619"/>
    <w:rsid w:val="003E7633"/>
    <w:rsid w:val="003E7B59"/>
    <w:rsid w:val="003F07D3"/>
    <w:rsid w:val="003F10C3"/>
    <w:rsid w:val="003F147B"/>
    <w:rsid w:val="003F1AC2"/>
    <w:rsid w:val="003F1B30"/>
    <w:rsid w:val="003F2E62"/>
    <w:rsid w:val="003F330E"/>
    <w:rsid w:val="003F35B1"/>
    <w:rsid w:val="003F469E"/>
    <w:rsid w:val="003F5F9D"/>
    <w:rsid w:val="003F605E"/>
    <w:rsid w:val="003F6D59"/>
    <w:rsid w:val="003F7D8A"/>
    <w:rsid w:val="003F7EE4"/>
    <w:rsid w:val="004000BA"/>
    <w:rsid w:val="0040068C"/>
    <w:rsid w:val="00400AA8"/>
    <w:rsid w:val="00400FF1"/>
    <w:rsid w:val="00401333"/>
    <w:rsid w:val="00401887"/>
    <w:rsid w:val="00401A70"/>
    <w:rsid w:val="0040231A"/>
    <w:rsid w:val="004024F1"/>
    <w:rsid w:val="00403C49"/>
    <w:rsid w:val="00403DB5"/>
    <w:rsid w:val="0040401B"/>
    <w:rsid w:val="00404440"/>
    <w:rsid w:val="00404711"/>
    <w:rsid w:val="00404F8D"/>
    <w:rsid w:val="004056B8"/>
    <w:rsid w:val="004058E6"/>
    <w:rsid w:val="004073E6"/>
    <w:rsid w:val="00412896"/>
    <w:rsid w:val="00412B0E"/>
    <w:rsid w:val="00413527"/>
    <w:rsid w:val="00413D8A"/>
    <w:rsid w:val="00414BB9"/>
    <w:rsid w:val="00415039"/>
    <w:rsid w:val="00415182"/>
    <w:rsid w:val="00416441"/>
    <w:rsid w:val="004174FA"/>
    <w:rsid w:val="00417B52"/>
    <w:rsid w:val="00417E5A"/>
    <w:rsid w:val="00420920"/>
    <w:rsid w:val="004222AF"/>
    <w:rsid w:val="004232D2"/>
    <w:rsid w:val="004235BC"/>
    <w:rsid w:val="00423686"/>
    <w:rsid w:val="00423BF4"/>
    <w:rsid w:val="004246D9"/>
    <w:rsid w:val="00424FF5"/>
    <w:rsid w:val="00425658"/>
    <w:rsid w:val="00426983"/>
    <w:rsid w:val="0042734B"/>
    <w:rsid w:val="0043187E"/>
    <w:rsid w:val="00431E83"/>
    <w:rsid w:val="0043251E"/>
    <w:rsid w:val="0043269E"/>
    <w:rsid w:val="004332A8"/>
    <w:rsid w:val="00433868"/>
    <w:rsid w:val="004357E7"/>
    <w:rsid w:val="00435B7F"/>
    <w:rsid w:val="00436572"/>
    <w:rsid w:val="00436B1D"/>
    <w:rsid w:val="00437B62"/>
    <w:rsid w:val="0044144A"/>
    <w:rsid w:val="00441D82"/>
    <w:rsid w:val="0044284C"/>
    <w:rsid w:val="00444BF4"/>
    <w:rsid w:val="00445075"/>
    <w:rsid w:val="00446E70"/>
    <w:rsid w:val="004476A2"/>
    <w:rsid w:val="00447E95"/>
    <w:rsid w:val="004502EE"/>
    <w:rsid w:val="00450402"/>
    <w:rsid w:val="00450F84"/>
    <w:rsid w:val="004514B8"/>
    <w:rsid w:val="004518D5"/>
    <w:rsid w:val="00452619"/>
    <w:rsid w:val="004538BC"/>
    <w:rsid w:val="00454FEF"/>
    <w:rsid w:val="004552BD"/>
    <w:rsid w:val="00455CB8"/>
    <w:rsid w:val="00456B5A"/>
    <w:rsid w:val="00456FB5"/>
    <w:rsid w:val="0045751D"/>
    <w:rsid w:val="004577C6"/>
    <w:rsid w:val="00457A3A"/>
    <w:rsid w:val="00460386"/>
    <w:rsid w:val="00460579"/>
    <w:rsid w:val="004606C7"/>
    <w:rsid w:val="00460975"/>
    <w:rsid w:val="00461AFB"/>
    <w:rsid w:val="00461F30"/>
    <w:rsid w:val="00462729"/>
    <w:rsid w:val="00462BD0"/>
    <w:rsid w:val="00463132"/>
    <w:rsid w:val="00463166"/>
    <w:rsid w:val="004634F7"/>
    <w:rsid w:val="00464EA9"/>
    <w:rsid w:val="004652C3"/>
    <w:rsid w:val="00465C10"/>
    <w:rsid w:val="00466464"/>
    <w:rsid w:val="004669D4"/>
    <w:rsid w:val="00467034"/>
    <w:rsid w:val="004704BC"/>
    <w:rsid w:val="00470F36"/>
    <w:rsid w:val="00472E01"/>
    <w:rsid w:val="00473009"/>
    <w:rsid w:val="00474581"/>
    <w:rsid w:val="00474771"/>
    <w:rsid w:val="004751B7"/>
    <w:rsid w:val="00475C2C"/>
    <w:rsid w:val="00476AFF"/>
    <w:rsid w:val="00480275"/>
    <w:rsid w:val="00481306"/>
    <w:rsid w:val="00482154"/>
    <w:rsid w:val="00482509"/>
    <w:rsid w:val="0048311D"/>
    <w:rsid w:val="00483862"/>
    <w:rsid w:val="00483B43"/>
    <w:rsid w:val="004843E1"/>
    <w:rsid w:val="004844B2"/>
    <w:rsid w:val="004851B9"/>
    <w:rsid w:val="00485A04"/>
    <w:rsid w:val="00485B4A"/>
    <w:rsid w:val="00485DD2"/>
    <w:rsid w:val="00487ABE"/>
    <w:rsid w:val="004907FE"/>
    <w:rsid w:val="00490D54"/>
    <w:rsid w:val="00490F4B"/>
    <w:rsid w:val="004911F3"/>
    <w:rsid w:val="00491C00"/>
    <w:rsid w:val="00491C98"/>
    <w:rsid w:val="004921EF"/>
    <w:rsid w:val="00492465"/>
    <w:rsid w:val="004926CE"/>
    <w:rsid w:val="00493360"/>
    <w:rsid w:val="0049625E"/>
    <w:rsid w:val="00496C2E"/>
    <w:rsid w:val="0049728B"/>
    <w:rsid w:val="00497A48"/>
    <w:rsid w:val="00497AA7"/>
    <w:rsid w:val="004A069E"/>
    <w:rsid w:val="004A07A1"/>
    <w:rsid w:val="004A0826"/>
    <w:rsid w:val="004A298B"/>
    <w:rsid w:val="004A4A6A"/>
    <w:rsid w:val="004A4BD5"/>
    <w:rsid w:val="004A4DB9"/>
    <w:rsid w:val="004A5343"/>
    <w:rsid w:val="004A6C51"/>
    <w:rsid w:val="004A72AB"/>
    <w:rsid w:val="004A7E2B"/>
    <w:rsid w:val="004A7FF8"/>
    <w:rsid w:val="004B1815"/>
    <w:rsid w:val="004B26BD"/>
    <w:rsid w:val="004B32A5"/>
    <w:rsid w:val="004B39E0"/>
    <w:rsid w:val="004B3FA8"/>
    <w:rsid w:val="004B45B3"/>
    <w:rsid w:val="004B4E84"/>
    <w:rsid w:val="004B63C0"/>
    <w:rsid w:val="004B65BC"/>
    <w:rsid w:val="004B6AC3"/>
    <w:rsid w:val="004B6D41"/>
    <w:rsid w:val="004B6EA7"/>
    <w:rsid w:val="004B71D8"/>
    <w:rsid w:val="004B7618"/>
    <w:rsid w:val="004B7DC6"/>
    <w:rsid w:val="004C01EA"/>
    <w:rsid w:val="004C0256"/>
    <w:rsid w:val="004C0685"/>
    <w:rsid w:val="004C0A75"/>
    <w:rsid w:val="004C0B5A"/>
    <w:rsid w:val="004C0BFE"/>
    <w:rsid w:val="004C1885"/>
    <w:rsid w:val="004C2325"/>
    <w:rsid w:val="004C2484"/>
    <w:rsid w:val="004C2DF5"/>
    <w:rsid w:val="004C3EDF"/>
    <w:rsid w:val="004C4152"/>
    <w:rsid w:val="004C485A"/>
    <w:rsid w:val="004C5DFC"/>
    <w:rsid w:val="004C645E"/>
    <w:rsid w:val="004C700C"/>
    <w:rsid w:val="004C7367"/>
    <w:rsid w:val="004C738E"/>
    <w:rsid w:val="004C7A16"/>
    <w:rsid w:val="004C7E64"/>
    <w:rsid w:val="004D0105"/>
    <w:rsid w:val="004D023B"/>
    <w:rsid w:val="004D1251"/>
    <w:rsid w:val="004D3AF0"/>
    <w:rsid w:val="004D485C"/>
    <w:rsid w:val="004D5270"/>
    <w:rsid w:val="004D629F"/>
    <w:rsid w:val="004D659C"/>
    <w:rsid w:val="004D68E9"/>
    <w:rsid w:val="004D6B70"/>
    <w:rsid w:val="004D70E7"/>
    <w:rsid w:val="004D7326"/>
    <w:rsid w:val="004E072B"/>
    <w:rsid w:val="004E197B"/>
    <w:rsid w:val="004E1E1E"/>
    <w:rsid w:val="004E274C"/>
    <w:rsid w:val="004E2EE9"/>
    <w:rsid w:val="004E33FC"/>
    <w:rsid w:val="004E3456"/>
    <w:rsid w:val="004E359D"/>
    <w:rsid w:val="004E4625"/>
    <w:rsid w:val="004E465A"/>
    <w:rsid w:val="004E5591"/>
    <w:rsid w:val="004E5668"/>
    <w:rsid w:val="004E5A81"/>
    <w:rsid w:val="004E644B"/>
    <w:rsid w:val="004E660C"/>
    <w:rsid w:val="004E6859"/>
    <w:rsid w:val="004E6D1F"/>
    <w:rsid w:val="004E7806"/>
    <w:rsid w:val="004F0F36"/>
    <w:rsid w:val="004F1F58"/>
    <w:rsid w:val="004F24D9"/>
    <w:rsid w:val="004F2E0F"/>
    <w:rsid w:val="004F4554"/>
    <w:rsid w:val="004F48AC"/>
    <w:rsid w:val="004F4AB5"/>
    <w:rsid w:val="004F4E3E"/>
    <w:rsid w:val="004F5967"/>
    <w:rsid w:val="004F5ABC"/>
    <w:rsid w:val="004F5F02"/>
    <w:rsid w:val="004F613F"/>
    <w:rsid w:val="004F61EC"/>
    <w:rsid w:val="004F6DFC"/>
    <w:rsid w:val="00500181"/>
    <w:rsid w:val="00500242"/>
    <w:rsid w:val="00500345"/>
    <w:rsid w:val="00502295"/>
    <w:rsid w:val="00502341"/>
    <w:rsid w:val="00503327"/>
    <w:rsid w:val="00503FCF"/>
    <w:rsid w:val="0050449B"/>
    <w:rsid w:val="00504D39"/>
    <w:rsid w:val="00505494"/>
    <w:rsid w:val="00506309"/>
    <w:rsid w:val="005064C4"/>
    <w:rsid w:val="005065B5"/>
    <w:rsid w:val="0050679A"/>
    <w:rsid w:val="00507959"/>
    <w:rsid w:val="0051072F"/>
    <w:rsid w:val="00511423"/>
    <w:rsid w:val="00511F4D"/>
    <w:rsid w:val="005122EA"/>
    <w:rsid w:val="0051299B"/>
    <w:rsid w:val="00512AC9"/>
    <w:rsid w:val="00513740"/>
    <w:rsid w:val="00513CA4"/>
    <w:rsid w:val="0051456F"/>
    <w:rsid w:val="00515423"/>
    <w:rsid w:val="005163F0"/>
    <w:rsid w:val="00516529"/>
    <w:rsid w:val="00516590"/>
    <w:rsid w:val="005166DA"/>
    <w:rsid w:val="00517422"/>
    <w:rsid w:val="0051788B"/>
    <w:rsid w:val="00517D6E"/>
    <w:rsid w:val="00521318"/>
    <w:rsid w:val="00522AD3"/>
    <w:rsid w:val="00523053"/>
    <w:rsid w:val="00523B72"/>
    <w:rsid w:val="005245A9"/>
    <w:rsid w:val="0052471B"/>
    <w:rsid w:val="00524A1D"/>
    <w:rsid w:val="005254F7"/>
    <w:rsid w:val="00526CE5"/>
    <w:rsid w:val="00526EEA"/>
    <w:rsid w:val="00530A60"/>
    <w:rsid w:val="0053156B"/>
    <w:rsid w:val="005319C4"/>
    <w:rsid w:val="00531B27"/>
    <w:rsid w:val="005329BB"/>
    <w:rsid w:val="005334EE"/>
    <w:rsid w:val="00534531"/>
    <w:rsid w:val="00534CC5"/>
    <w:rsid w:val="00535652"/>
    <w:rsid w:val="0053565F"/>
    <w:rsid w:val="005356FD"/>
    <w:rsid w:val="00535873"/>
    <w:rsid w:val="00536319"/>
    <w:rsid w:val="005371B3"/>
    <w:rsid w:val="005377BF"/>
    <w:rsid w:val="00537BB1"/>
    <w:rsid w:val="00537DF7"/>
    <w:rsid w:val="00540D4D"/>
    <w:rsid w:val="0054160B"/>
    <w:rsid w:val="00541631"/>
    <w:rsid w:val="005421C5"/>
    <w:rsid w:val="00544191"/>
    <w:rsid w:val="0054524B"/>
    <w:rsid w:val="00546B7F"/>
    <w:rsid w:val="00547982"/>
    <w:rsid w:val="00550211"/>
    <w:rsid w:val="00552935"/>
    <w:rsid w:val="00552D13"/>
    <w:rsid w:val="005547B5"/>
    <w:rsid w:val="00554B8E"/>
    <w:rsid w:val="00555143"/>
    <w:rsid w:val="00556C84"/>
    <w:rsid w:val="005578E6"/>
    <w:rsid w:val="00557E50"/>
    <w:rsid w:val="005601FC"/>
    <w:rsid w:val="00560F51"/>
    <w:rsid w:val="005611D9"/>
    <w:rsid w:val="00561730"/>
    <w:rsid w:val="00561B14"/>
    <w:rsid w:val="005629C4"/>
    <w:rsid w:val="00562E95"/>
    <w:rsid w:val="00563563"/>
    <w:rsid w:val="00563FD7"/>
    <w:rsid w:val="00564959"/>
    <w:rsid w:val="00564E99"/>
    <w:rsid w:val="0056549D"/>
    <w:rsid w:val="0056597D"/>
    <w:rsid w:val="005669C3"/>
    <w:rsid w:val="005700B5"/>
    <w:rsid w:val="00570601"/>
    <w:rsid w:val="0057064A"/>
    <w:rsid w:val="00571302"/>
    <w:rsid w:val="00571DDA"/>
    <w:rsid w:val="00572262"/>
    <w:rsid w:val="005728EE"/>
    <w:rsid w:val="00572CD9"/>
    <w:rsid w:val="0057362A"/>
    <w:rsid w:val="00574FE0"/>
    <w:rsid w:val="00575291"/>
    <w:rsid w:val="0057580B"/>
    <w:rsid w:val="00575B48"/>
    <w:rsid w:val="00575C19"/>
    <w:rsid w:val="00577C85"/>
    <w:rsid w:val="00577F46"/>
    <w:rsid w:val="00580D10"/>
    <w:rsid w:val="005819DB"/>
    <w:rsid w:val="00581DD0"/>
    <w:rsid w:val="005823B0"/>
    <w:rsid w:val="00582BDB"/>
    <w:rsid w:val="00582CEC"/>
    <w:rsid w:val="00582F86"/>
    <w:rsid w:val="0058332E"/>
    <w:rsid w:val="00583C2D"/>
    <w:rsid w:val="00583EFA"/>
    <w:rsid w:val="00584607"/>
    <w:rsid w:val="00584C82"/>
    <w:rsid w:val="00585118"/>
    <w:rsid w:val="00585A60"/>
    <w:rsid w:val="005862BB"/>
    <w:rsid w:val="00586854"/>
    <w:rsid w:val="00590622"/>
    <w:rsid w:val="00590E0D"/>
    <w:rsid w:val="00591088"/>
    <w:rsid w:val="00591104"/>
    <w:rsid w:val="0059115F"/>
    <w:rsid w:val="005911BD"/>
    <w:rsid w:val="005921FF"/>
    <w:rsid w:val="00592300"/>
    <w:rsid w:val="00592508"/>
    <w:rsid w:val="0059277B"/>
    <w:rsid w:val="0059298F"/>
    <w:rsid w:val="00594085"/>
    <w:rsid w:val="005944E6"/>
    <w:rsid w:val="00594D06"/>
    <w:rsid w:val="00596132"/>
    <w:rsid w:val="005962C3"/>
    <w:rsid w:val="0059638D"/>
    <w:rsid w:val="005965FD"/>
    <w:rsid w:val="005973AF"/>
    <w:rsid w:val="00597A99"/>
    <w:rsid w:val="005A01B2"/>
    <w:rsid w:val="005A036F"/>
    <w:rsid w:val="005A0DD0"/>
    <w:rsid w:val="005A1704"/>
    <w:rsid w:val="005A19EA"/>
    <w:rsid w:val="005A1FCC"/>
    <w:rsid w:val="005A303C"/>
    <w:rsid w:val="005A3FEC"/>
    <w:rsid w:val="005A574B"/>
    <w:rsid w:val="005A59C3"/>
    <w:rsid w:val="005A743E"/>
    <w:rsid w:val="005A7E19"/>
    <w:rsid w:val="005B07AA"/>
    <w:rsid w:val="005B0927"/>
    <w:rsid w:val="005B0D1D"/>
    <w:rsid w:val="005B0DF4"/>
    <w:rsid w:val="005B0DF8"/>
    <w:rsid w:val="005B18A9"/>
    <w:rsid w:val="005B1E79"/>
    <w:rsid w:val="005B2BA1"/>
    <w:rsid w:val="005B3028"/>
    <w:rsid w:val="005B36A8"/>
    <w:rsid w:val="005B5796"/>
    <w:rsid w:val="005B5949"/>
    <w:rsid w:val="005B599F"/>
    <w:rsid w:val="005B61D2"/>
    <w:rsid w:val="005B6B6C"/>
    <w:rsid w:val="005C05AC"/>
    <w:rsid w:val="005C0CF9"/>
    <w:rsid w:val="005C0F1C"/>
    <w:rsid w:val="005C19C4"/>
    <w:rsid w:val="005C1B2B"/>
    <w:rsid w:val="005C1F8B"/>
    <w:rsid w:val="005C2EF4"/>
    <w:rsid w:val="005C3A38"/>
    <w:rsid w:val="005C455E"/>
    <w:rsid w:val="005C46E3"/>
    <w:rsid w:val="005C570C"/>
    <w:rsid w:val="005C5E90"/>
    <w:rsid w:val="005C769A"/>
    <w:rsid w:val="005C78D2"/>
    <w:rsid w:val="005D0039"/>
    <w:rsid w:val="005D0498"/>
    <w:rsid w:val="005D0FC6"/>
    <w:rsid w:val="005D21DC"/>
    <w:rsid w:val="005D285A"/>
    <w:rsid w:val="005D2C46"/>
    <w:rsid w:val="005D3D0C"/>
    <w:rsid w:val="005D5F4B"/>
    <w:rsid w:val="005D6F12"/>
    <w:rsid w:val="005D77CF"/>
    <w:rsid w:val="005D79B1"/>
    <w:rsid w:val="005E078F"/>
    <w:rsid w:val="005E2340"/>
    <w:rsid w:val="005E3079"/>
    <w:rsid w:val="005E31EE"/>
    <w:rsid w:val="005E372B"/>
    <w:rsid w:val="005E47E7"/>
    <w:rsid w:val="005E49D9"/>
    <w:rsid w:val="005E4A81"/>
    <w:rsid w:val="005E4FE8"/>
    <w:rsid w:val="005E6F04"/>
    <w:rsid w:val="005F002B"/>
    <w:rsid w:val="005F0707"/>
    <w:rsid w:val="005F0EFA"/>
    <w:rsid w:val="005F1224"/>
    <w:rsid w:val="005F1469"/>
    <w:rsid w:val="005F149F"/>
    <w:rsid w:val="005F1943"/>
    <w:rsid w:val="005F2C1C"/>
    <w:rsid w:val="005F3BC1"/>
    <w:rsid w:val="005F3CEE"/>
    <w:rsid w:val="005F512C"/>
    <w:rsid w:val="005F5F41"/>
    <w:rsid w:val="005F66CB"/>
    <w:rsid w:val="005F6A9A"/>
    <w:rsid w:val="005F6FB3"/>
    <w:rsid w:val="006000D3"/>
    <w:rsid w:val="00600263"/>
    <w:rsid w:val="00600C53"/>
    <w:rsid w:val="00600FA8"/>
    <w:rsid w:val="006020E5"/>
    <w:rsid w:val="0060239C"/>
    <w:rsid w:val="0060259E"/>
    <w:rsid w:val="00603D1A"/>
    <w:rsid w:val="00605C1A"/>
    <w:rsid w:val="00605CDA"/>
    <w:rsid w:val="00607F50"/>
    <w:rsid w:val="00610EB9"/>
    <w:rsid w:val="006112F5"/>
    <w:rsid w:val="0061136F"/>
    <w:rsid w:val="00611F7C"/>
    <w:rsid w:val="006121C8"/>
    <w:rsid w:val="00612210"/>
    <w:rsid w:val="006129D6"/>
    <w:rsid w:val="006129F5"/>
    <w:rsid w:val="00612B6F"/>
    <w:rsid w:val="006137F3"/>
    <w:rsid w:val="00613A84"/>
    <w:rsid w:val="00613E42"/>
    <w:rsid w:val="00614604"/>
    <w:rsid w:val="00614670"/>
    <w:rsid w:val="0061574A"/>
    <w:rsid w:val="00615BAB"/>
    <w:rsid w:val="006169E9"/>
    <w:rsid w:val="00616AA1"/>
    <w:rsid w:val="00620E49"/>
    <w:rsid w:val="00621B6D"/>
    <w:rsid w:val="006222CE"/>
    <w:rsid w:val="00622E94"/>
    <w:rsid w:val="0062376A"/>
    <w:rsid w:val="006238BF"/>
    <w:rsid w:val="00625377"/>
    <w:rsid w:val="006275C6"/>
    <w:rsid w:val="00630305"/>
    <w:rsid w:val="006305E7"/>
    <w:rsid w:val="00630ACE"/>
    <w:rsid w:val="006316CB"/>
    <w:rsid w:val="006319EA"/>
    <w:rsid w:val="00633A70"/>
    <w:rsid w:val="00634C59"/>
    <w:rsid w:val="0063554F"/>
    <w:rsid w:val="006362CE"/>
    <w:rsid w:val="00640C5A"/>
    <w:rsid w:val="00642553"/>
    <w:rsid w:val="00643C0D"/>
    <w:rsid w:val="00646257"/>
    <w:rsid w:val="006501F4"/>
    <w:rsid w:val="00650448"/>
    <w:rsid w:val="00651F10"/>
    <w:rsid w:val="00651F8C"/>
    <w:rsid w:val="0065280C"/>
    <w:rsid w:val="00653294"/>
    <w:rsid w:val="00653B0B"/>
    <w:rsid w:val="00654020"/>
    <w:rsid w:val="006549A7"/>
    <w:rsid w:val="00657292"/>
    <w:rsid w:val="00657B39"/>
    <w:rsid w:val="00657E11"/>
    <w:rsid w:val="00660D54"/>
    <w:rsid w:val="00661436"/>
    <w:rsid w:val="00661C52"/>
    <w:rsid w:val="00664208"/>
    <w:rsid w:val="006643B8"/>
    <w:rsid w:val="00664459"/>
    <w:rsid w:val="0066497A"/>
    <w:rsid w:val="00666380"/>
    <w:rsid w:val="00667D7B"/>
    <w:rsid w:val="00670D23"/>
    <w:rsid w:val="006711C3"/>
    <w:rsid w:val="0067141E"/>
    <w:rsid w:val="0067164F"/>
    <w:rsid w:val="006718D9"/>
    <w:rsid w:val="006721B8"/>
    <w:rsid w:val="00672675"/>
    <w:rsid w:val="00672A50"/>
    <w:rsid w:val="0067465A"/>
    <w:rsid w:val="00674AE0"/>
    <w:rsid w:val="0067554F"/>
    <w:rsid w:val="00675F22"/>
    <w:rsid w:val="006761BF"/>
    <w:rsid w:val="006764E2"/>
    <w:rsid w:val="006765E1"/>
    <w:rsid w:val="006767E4"/>
    <w:rsid w:val="00677792"/>
    <w:rsid w:val="0068125A"/>
    <w:rsid w:val="006825C3"/>
    <w:rsid w:val="006828E2"/>
    <w:rsid w:val="00683BD4"/>
    <w:rsid w:val="006844FA"/>
    <w:rsid w:val="0068555A"/>
    <w:rsid w:val="006855BD"/>
    <w:rsid w:val="00685FD5"/>
    <w:rsid w:val="0068765B"/>
    <w:rsid w:val="006877B2"/>
    <w:rsid w:val="00687D0E"/>
    <w:rsid w:val="0069000C"/>
    <w:rsid w:val="0069161E"/>
    <w:rsid w:val="0069248D"/>
    <w:rsid w:val="00692843"/>
    <w:rsid w:val="00692B4A"/>
    <w:rsid w:val="00692F2B"/>
    <w:rsid w:val="00693E45"/>
    <w:rsid w:val="0069431D"/>
    <w:rsid w:val="006944F5"/>
    <w:rsid w:val="00694DBC"/>
    <w:rsid w:val="00694EEB"/>
    <w:rsid w:val="00695FE8"/>
    <w:rsid w:val="0069610B"/>
    <w:rsid w:val="006964D5"/>
    <w:rsid w:val="00697191"/>
    <w:rsid w:val="00697265"/>
    <w:rsid w:val="0069763C"/>
    <w:rsid w:val="006A14F7"/>
    <w:rsid w:val="006A17D6"/>
    <w:rsid w:val="006A18C7"/>
    <w:rsid w:val="006A4802"/>
    <w:rsid w:val="006A5271"/>
    <w:rsid w:val="006A5BB5"/>
    <w:rsid w:val="006A7041"/>
    <w:rsid w:val="006A7319"/>
    <w:rsid w:val="006A7D8D"/>
    <w:rsid w:val="006A7F21"/>
    <w:rsid w:val="006B1AB8"/>
    <w:rsid w:val="006B20DB"/>
    <w:rsid w:val="006B2A68"/>
    <w:rsid w:val="006B3C04"/>
    <w:rsid w:val="006B6F54"/>
    <w:rsid w:val="006B783A"/>
    <w:rsid w:val="006B7DFE"/>
    <w:rsid w:val="006C01C3"/>
    <w:rsid w:val="006C07A7"/>
    <w:rsid w:val="006C0B16"/>
    <w:rsid w:val="006C0DCB"/>
    <w:rsid w:val="006C16C8"/>
    <w:rsid w:val="006C19B7"/>
    <w:rsid w:val="006C1AE1"/>
    <w:rsid w:val="006C2C20"/>
    <w:rsid w:val="006C2D7A"/>
    <w:rsid w:val="006C2F8C"/>
    <w:rsid w:val="006C303C"/>
    <w:rsid w:val="006C331E"/>
    <w:rsid w:val="006C3D3D"/>
    <w:rsid w:val="006C456F"/>
    <w:rsid w:val="006C4F01"/>
    <w:rsid w:val="006C53DB"/>
    <w:rsid w:val="006C5461"/>
    <w:rsid w:val="006C618D"/>
    <w:rsid w:val="006C76F5"/>
    <w:rsid w:val="006C7AAB"/>
    <w:rsid w:val="006D03E3"/>
    <w:rsid w:val="006D237B"/>
    <w:rsid w:val="006D2F40"/>
    <w:rsid w:val="006D44D4"/>
    <w:rsid w:val="006D4838"/>
    <w:rsid w:val="006D538F"/>
    <w:rsid w:val="006D583C"/>
    <w:rsid w:val="006D5A8E"/>
    <w:rsid w:val="006D76EE"/>
    <w:rsid w:val="006D78D1"/>
    <w:rsid w:val="006D7C28"/>
    <w:rsid w:val="006E275E"/>
    <w:rsid w:val="006E36E5"/>
    <w:rsid w:val="006E3916"/>
    <w:rsid w:val="006E3F37"/>
    <w:rsid w:val="006E4853"/>
    <w:rsid w:val="006E4C76"/>
    <w:rsid w:val="006E55EE"/>
    <w:rsid w:val="006E574E"/>
    <w:rsid w:val="006E59BE"/>
    <w:rsid w:val="006E693B"/>
    <w:rsid w:val="006E6D6F"/>
    <w:rsid w:val="006E78B6"/>
    <w:rsid w:val="006E7D45"/>
    <w:rsid w:val="006F05ED"/>
    <w:rsid w:val="006F0B83"/>
    <w:rsid w:val="006F10C5"/>
    <w:rsid w:val="006F1914"/>
    <w:rsid w:val="006F2422"/>
    <w:rsid w:val="006F2A2C"/>
    <w:rsid w:val="006F3280"/>
    <w:rsid w:val="006F4C6E"/>
    <w:rsid w:val="006F4D41"/>
    <w:rsid w:val="006F600D"/>
    <w:rsid w:val="006F68BF"/>
    <w:rsid w:val="006F7416"/>
    <w:rsid w:val="006F7570"/>
    <w:rsid w:val="0070045A"/>
    <w:rsid w:val="00700A09"/>
    <w:rsid w:val="007011F3"/>
    <w:rsid w:val="00701BA8"/>
    <w:rsid w:val="00702073"/>
    <w:rsid w:val="0070354D"/>
    <w:rsid w:val="00704BC6"/>
    <w:rsid w:val="00705572"/>
    <w:rsid w:val="00706490"/>
    <w:rsid w:val="00706855"/>
    <w:rsid w:val="00707D11"/>
    <w:rsid w:val="0071000C"/>
    <w:rsid w:val="00710B12"/>
    <w:rsid w:val="00711238"/>
    <w:rsid w:val="007112F4"/>
    <w:rsid w:val="00711821"/>
    <w:rsid w:val="00712687"/>
    <w:rsid w:val="00712ECE"/>
    <w:rsid w:val="00713091"/>
    <w:rsid w:val="007139EC"/>
    <w:rsid w:val="007145B3"/>
    <w:rsid w:val="0071516B"/>
    <w:rsid w:val="00715812"/>
    <w:rsid w:val="00715B4A"/>
    <w:rsid w:val="00716299"/>
    <w:rsid w:val="007171F0"/>
    <w:rsid w:val="00720258"/>
    <w:rsid w:val="00720622"/>
    <w:rsid w:val="00720647"/>
    <w:rsid w:val="00721388"/>
    <w:rsid w:val="00721BB2"/>
    <w:rsid w:val="0072246C"/>
    <w:rsid w:val="00722BFA"/>
    <w:rsid w:val="007230B0"/>
    <w:rsid w:val="0072341C"/>
    <w:rsid w:val="007234C6"/>
    <w:rsid w:val="00723610"/>
    <w:rsid w:val="00723834"/>
    <w:rsid w:val="00723854"/>
    <w:rsid w:val="00723D54"/>
    <w:rsid w:val="007240F7"/>
    <w:rsid w:val="007243A4"/>
    <w:rsid w:val="00725716"/>
    <w:rsid w:val="00725C45"/>
    <w:rsid w:val="007264D4"/>
    <w:rsid w:val="00726BD2"/>
    <w:rsid w:val="00726EC8"/>
    <w:rsid w:val="00727B54"/>
    <w:rsid w:val="00727C8A"/>
    <w:rsid w:val="007307F7"/>
    <w:rsid w:val="00730896"/>
    <w:rsid w:val="00730964"/>
    <w:rsid w:val="007311BE"/>
    <w:rsid w:val="0073329A"/>
    <w:rsid w:val="00733337"/>
    <w:rsid w:val="007337A7"/>
    <w:rsid w:val="007340D1"/>
    <w:rsid w:val="007353FE"/>
    <w:rsid w:val="00735756"/>
    <w:rsid w:val="00735B15"/>
    <w:rsid w:val="00735BF7"/>
    <w:rsid w:val="00735D65"/>
    <w:rsid w:val="007364B4"/>
    <w:rsid w:val="007367EF"/>
    <w:rsid w:val="007373D1"/>
    <w:rsid w:val="0073773F"/>
    <w:rsid w:val="00740002"/>
    <w:rsid w:val="00740499"/>
    <w:rsid w:val="00740BE1"/>
    <w:rsid w:val="00740F78"/>
    <w:rsid w:val="007410DA"/>
    <w:rsid w:val="0074241C"/>
    <w:rsid w:val="00742C80"/>
    <w:rsid w:val="00743C58"/>
    <w:rsid w:val="00743C69"/>
    <w:rsid w:val="007446B8"/>
    <w:rsid w:val="00744915"/>
    <w:rsid w:val="00744C1C"/>
    <w:rsid w:val="00745292"/>
    <w:rsid w:val="00745928"/>
    <w:rsid w:val="00745D7C"/>
    <w:rsid w:val="007464EA"/>
    <w:rsid w:val="00747EBA"/>
    <w:rsid w:val="007501EC"/>
    <w:rsid w:val="00750C6D"/>
    <w:rsid w:val="00750EA1"/>
    <w:rsid w:val="00751878"/>
    <w:rsid w:val="00751AE5"/>
    <w:rsid w:val="00752024"/>
    <w:rsid w:val="00752B1E"/>
    <w:rsid w:val="0075336E"/>
    <w:rsid w:val="007542B9"/>
    <w:rsid w:val="00754896"/>
    <w:rsid w:val="007549AA"/>
    <w:rsid w:val="007550FE"/>
    <w:rsid w:val="00755D29"/>
    <w:rsid w:val="0075720B"/>
    <w:rsid w:val="007574F7"/>
    <w:rsid w:val="00757AE1"/>
    <w:rsid w:val="00757EA6"/>
    <w:rsid w:val="00760033"/>
    <w:rsid w:val="00762E34"/>
    <w:rsid w:val="007630D5"/>
    <w:rsid w:val="00765A9A"/>
    <w:rsid w:val="00766A0A"/>
    <w:rsid w:val="007670C8"/>
    <w:rsid w:val="00767295"/>
    <w:rsid w:val="00770F38"/>
    <w:rsid w:val="00771334"/>
    <w:rsid w:val="007713C2"/>
    <w:rsid w:val="007716D2"/>
    <w:rsid w:val="00771992"/>
    <w:rsid w:val="00771C1D"/>
    <w:rsid w:val="007724A9"/>
    <w:rsid w:val="00772E95"/>
    <w:rsid w:val="00773568"/>
    <w:rsid w:val="00773A77"/>
    <w:rsid w:val="00773C57"/>
    <w:rsid w:val="007741F1"/>
    <w:rsid w:val="00774652"/>
    <w:rsid w:val="007748B9"/>
    <w:rsid w:val="00776EE9"/>
    <w:rsid w:val="00776FA3"/>
    <w:rsid w:val="00782363"/>
    <w:rsid w:val="00782FEE"/>
    <w:rsid w:val="007842ED"/>
    <w:rsid w:val="00784E95"/>
    <w:rsid w:val="00786B74"/>
    <w:rsid w:val="00787DA1"/>
    <w:rsid w:val="0079038A"/>
    <w:rsid w:val="00790D88"/>
    <w:rsid w:val="0079198C"/>
    <w:rsid w:val="00792660"/>
    <w:rsid w:val="0079272B"/>
    <w:rsid w:val="00792FF3"/>
    <w:rsid w:val="007941F1"/>
    <w:rsid w:val="00795315"/>
    <w:rsid w:val="00795478"/>
    <w:rsid w:val="00795D60"/>
    <w:rsid w:val="00795EC7"/>
    <w:rsid w:val="00795F0B"/>
    <w:rsid w:val="00797786"/>
    <w:rsid w:val="007A0303"/>
    <w:rsid w:val="007A0689"/>
    <w:rsid w:val="007A1602"/>
    <w:rsid w:val="007A18DE"/>
    <w:rsid w:val="007A2A10"/>
    <w:rsid w:val="007A35CF"/>
    <w:rsid w:val="007A383B"/>
    <w:rsid w:val="007A3E8B"/>
    <w:rsid w:val="007A4713"/>
    <w:rsid w:val="007A4ABC"/>
    <w:rsid w:val="007A4BFD"/>
    <w:rsid w:val="007A51EF"/>
    <w:rsid w:val="007A5677"/>
    <w:rsid w:val="007A6236"/>
    <w:rsid w:val="007A665D"/>
    <w:rsid w:val="007A6CA7"/>
    <w:rsid w:val="007A7192"/>
    <w:rsid w:val="007A7901"/>
    <w:rsid w:val="007B0425"/>
    <w:rsid w:val="007B0833"/>
    <w:rsid w:val="007B2CFC"/>
    <w:rsid w:val="007B3A9C"/>
    <w:rsid w:val="007B46E6"/>
    <w:rsid w:val="007B48B4"/>
    <w:rsid w:val="007B4D16"/>
    <w:rsid w:val="007B5C69"/>
    <w:rsid w:val="007B5E8A"/>
    <w:rsid w:val="007C0320"/>
    <w:rsid w:val="007C0F5A"/>
    <w:rsid w:val="007C1466"/>
    <w:rsid w:val="007C1C8C"/>
    <w:rsid w:val="007C2024"/>
    <w:rsid w:val="007C27E8"/>
    <w:rsid w:val="007C3C07"/>
    <w:rsid w:val="007C4299"/>
    <w:rsid w:val="007C4548"/>
    <w:rsid w:val="007C5B10"/>
    <w:rsid w:val="007C5FD1"/>
    <w:rsid w:val="007D05EA"/>
    <w:rsid w:val="007D0BC1"/>
    <w:rsid w:val="007D0FAE"/>
    <w:rsid w:val="007D1A32"/>
    <w:rsid w:val="007D1E2C"/>
    <w:rsid w:val="007D257D"/>
    <w:rsid w:val="007D2CC5"/>
    <w:rsid w:val="007D32E0"/>
    <w:rsid w:val="007D375C"/>
    <w:rsid w:val="007D37E5"/>
    <w:rsid w:val="007D3BCF"/>
    <w:rsid w:val="007D3E56"/>
    <w:rsid w:val="007D45C2"/>
    <w:rsid w:val="007D469C"/>
    <w:rsid w:val="007D5038"/>
    <w:rsid w:val="007D5271"/>
    <w:rsid w:val="007D5E53"/>
    <w:rsid w:val="007D641D"/>
    <w:rsid w:val="007D7699"/>
    <w:rsid w:val="007E006C"/>
    <w:rsid w:val="007E07A9"/>
    <w:rsid w:val="007E11CF"/>
    <w:rsid w:val="007E2486"/>
    <w:rsid w:val="007E2521"/>
    <w:rsid w:val="007E2DA4"/>
    <w:rsid w:val="007E3653"/>
    <w:rsid w:val="007E55D7"/>
    <w:rsid w:val="007E5A61"/>
    <w:rsid w:val="007E61E4"/>
    <w:rsid w:val="007F0081"/>
    <w:rsid w:val="007F095E"/>
    <w:rsid w:val="007F0E2E"/>
    <w:rsid w:val="007F119B"/>
    <w:rsid w:val="007F193B"/>
    <w:rsid w:val="007F321D"/>
    <w:rsid w:val="007F32C8"/>
    <w:rsid w:val="007F46A0"/>
    <w:rsid w:val="007F4762"/>
    <w:rsid w:val="007F492D"/>
    <w:rsid w:val="007F622D"/>
    <w:rsid w:val="007F6578"/>
    <w:rsid w:val="007F6A98"/>
    <w:rsid w:val="007F6ADA"/>
    <w:rsid w:val="007F7472"/>
    <w:rsid w:val="007F7984"/>
    <w:rsid w:val="008002F6"/>
    <w:rsid w:val="00800635"/>
    <w:rsid w:val="00800683"/>
    <w:rsid w:val="00800DD8"/>
    <w:rsid w:val="00800F6A"/>
    <w:rsid w:val="008013FA"/>
    <w:rsid w:val="00801E81"/>
    <w:rsid w:val="00801FF5"/>
    <w:rsid w:val="00804A98"/>
    <w:rsid w:val="00804ABA"/>
    <w:rsid w:val="00804F3F"/>
    <w:rsid w:val="00805693"/>
    <w:rsid w:val="00805B5F"/>
    <w:rsid w:val="00805FF2"/>
    <w:rsid w:val="00806194"/>
    <w:rsid w:val="00806BE8"/>
    <w:rsid w:val="00806CD8"/>
    <w:rsid w:val="00806EE7"/>
    <w:rsid w:val="008104F2"/>
    <w:rsid w:val="008105E6"/>
    <w:rsid w:val="00810940"/>
    <w:rsid w:val="00810E93"/>
    <w:rsid w:val="00812EF2"/>
    <w:rsid w:val="0081305F"/>
    <w:rsid w:val="00813631"/>
    <w:rsid w:val="00813734"/>
    <w:rsid w:val="00813898"/>
    <w:rsid w:val="00813C4B"/>
    <w:rsid w:val="00814195"/>
    <w:rsid w:val="00814409"/>
    <w:rsid w:val="00814D6D"/>
    <w:rsid w:val="00815BB5"/>
    <w:rsid w:val="0081611E"/>
    <w:rsid w:val="0081674D"/>
    <w:rsid w:val="00817788"/>
    <w:rsid w:val="00820859"/>
    <w:rsid w:val="0082157D"/>
    <w:rsid w:val="008236F0"/>
    <w:rsid w:val="00823957"/>
    <w:rsid w:val="00823FEF"/>
    <w:rsid w:val="00824FA2"/>
    <w:rsid w:val="00825316"/>
    <w:rsid w:val="008257E4"/>
    <w:rsid w:val="00825F91"/>
    <w:rsid w:val="0082673C"/>
    <w:rsid w:val="00826DFB"/>
    <w:rsid w:val="00826F4F"/>
    <w:rsid w:val="00827B3C"/>
    <w:rsid w:val="008303A6"/>
    <w:rsid w:val="0083056D"/>
    <w:rsid w:val="00830752"/>
    <w:rsid w:val="0083075E"/>
    <w:rsid w:val="00830B79"/>
    <w:rsid w:val="00831142"/>
    <w:rsid w:val="00831B20"/>
    <w:rsid w:val="00832795"/>
    <w:rsid w:val="008331B6"/>
    <w:rsid w:val="00833274"/>
    <w:rsid w:val="00833EBA"/>
    <w:rsid w:val="00834211"/>
    <w:rsid w:val="008348D6"/>
    <w:rsid w:val="00834C2F"/>
    <w:rsid w:val="008350C7"/>
    <w:rsid w:val="00835D04"/>
    <w:rsid w:val="00836887"/>
    <w:rsid w:val="00836B5A"/>
    <w:rsid w:val="00837141"/>
    <w:rsid w:val="00837262"/>
    <w:rsid w:val="00837642"/>
    <w:rsid w:val="00837FFE"/>
    <w:rsid w:val="0084038A"/>
    <w:rsid w:val="00840501"/>
    <w:rsid w:val="00840F1F"/>
    <w:rsid w:val="0084122B"/>
    <w:rsid w:val="0084124D"/>
    <w:rsid w:val="0084143E"/>
    <w:rsid w:val="00841447"/>
    <w:rsid w:val="00841CDB"/>
    <w:rsid w:val="008422D0"/>
    <w:rsid w:val="00843AD6"/>
    <w:rsid w:val="00843C3C"/>
    <w:rsid w:val="00844FFA"/>
    <w:rsid w:val="00845FFC"/>
    <w:rsid w:val="0084677D"/>
    <w:rsid w:val="008502C1"/>
    <w:rsid w:val="00851CBF"/>
    <w:rsid w:val="00853C79"/>
    <w:rsid w:val="0085400D"/>
    <w:rsid w:val="008554A1"/>
    <w:rsid w:val="008563BA"/>
    <w:rsid w:val="00857418"/>
    <w:rsid w:val="00860176"/>
    <w:rsid w:val="00860B5A"/>
    <w:rsid w:val="00860DC8"/>
    <w:rsid w:val="00860FBD"/>
    <w:rsid w:val="00860FBF"/>
    <w:rsid w:val="00861B6E"/>
    <w:rsid w:val="008628AC"/>
    <w:rsid w:val="0086361F"/>
    <w:rsid w:val="0086391A"/>
    <w:rsid w:val="00864160"/>
    <w:rsid w:val="00864299"/>
    <w:rsid w:val="00865125"/>
    <w:rsid w:val="00865780"/>
    <w:rsid w:val="008659FC"/>
    <w:rsid w:val="008664C2"/>
    <w:rsid w:val="00870759"/>
    <w:rsid w:val="00870C6D"/>
    <w:rsid w:val="00870F4C"/>
    <w:rsid w:val="008726B4"/>
    <w:rsid w:val="00872FC3"/>
    <w:rsid w:val="00872FD0"/>
    <w:rsid w:val="008738CB"/>
    <w:rsid w:val="008742FA"/>
    <w:rsid w:val="00874A98"/>
    <w:rsid w:val="008757A2"/>
    <w:rsid w:val="008762B7"/>
    <w:rsid w:val="00876F1D"/>
    <w:rsid w:val="0087753E"/>
    <w:rsid w:val="0088020F"/>
    <w:rsid w:val="00881D36"/>
    <w:rsid w:val="008820F1"/>
    <w:rsid w:val="00882774"/>
    <w:rsid w:val="00883A3B"/>
    <w:rsid w:val="00884103"/>
    <w:rsid w:val="00884DB2"/>
    <w:rsid w:val="008866C9"/>
    <w:rsid w:val="0088682A"/>
    <w:rsid w:val="0088695A"/>
    <w:rsid w:val="00887EE6"/>
    <w:rsid w:val="0089041C"/>
    <w:rsid w:val="0089049A"/>
    <w:rsid w:val="008913F3"/>
    <w:rsid w:val="0089194E"/>
    <w:rsid w:val="00893930"/>
    <w:rsid w:val="00894ED7"/>
    <w:rsid w:val="00895261"/>
    <w:rsid w:val="008953BB"/>
    <w:rsid w:val="00896F4E"/>
    <w:rsid w:val="008A0ACE"/>
    <w:rsid w:val="008A0C11"/>
    <w:rsid w:val="008A3505"/>
    <w:rsid w:val="008A370D"/>
    <w:rsid w:val="008A5D29"/>
    <w:rsid w:val="008A6D24"/>
    <w:rsid w:val="008A72B7"/>
    <w:rsid w:val="008A7D43"/>
    <w:rsid w:val="008B17CF"/>
    <w:rsid w:val="008B1E78"/>
    <w:rsid w:val="008B20ED"/>
    <w:rsid w:val="008B27BE"/>
    <w:rsid w:val="008B5FAC"/>
    <w:rsid w:val="008B74F8"/>
    <w:rsid w:val="008B78BB"/>
    <w:rsid w:val="008B7FC7"/>
    <w:rsid w:val="008C0523"/>
    <w:rsid w:val="008C090E"/>
    <w:rsid w:val="008C156A"/>
    <w:rsid w:val="008C1A30"/>
    <w:rsid w:val="008C1A6C"/>
    <w:rsid w:val="008C1B05"/>
    <w:rsid w:val="008C1BDB"/>
    <w:rsid w:val="008C21D7"/>
    <w:rsid w:val="008C22EE"/>
    <w:rsid w:val="008C24E1"/>
    <w:rsid w:val="008C2AD3"/>
    <w:rsid w:val="008C2F8F"/>
    <w:rsid w:val="008C43D7"/>
    <w:rsid w:val="008C4A59"/>
    <w:rsid w:val="008C5042"/>
    <w:rsid w:val="008C5CE0"/>
    <w:rsid w:val="008C5D68"/>
    <w:rsid w:val="008C61D2"/>
    <w:rsid w:val="008C636E"/>
    <w:rsid w:val="008C7F31"/>
    <w:rsid w:val="008D0503"/>
    <w:rsid w:val="008D055C"/>
    <w:rsid w:val="008D3D3C"/>
    <w:rsid w:val="008D675E"/>
    <w:rsid w:val="008D6E99"/>
    <w:rsid w:val="008D70A2"/>
    <w:rsid w:val="008E1182"/>
    <w:rsid w:val="008E11C8"/>
    <w:rsid w:val="008E121C"/>
    <w:rsid w:val="008E1689"/>
    <w:rsid w:val="008E1DD6"/>
    <w:rsid w:val="008E23A2"/>
    <w:rsid w:val="008E2986"/>
    <w:rsid w:val="008E36E9"/>
    <w:rsid w:val="008E398E"/>
    <w:rsid w:val="008E3DF4"/>
    <w:rsid w:val="008E4A7A"/>
    <w:rsid w:val="008E4B50"/>
    <w:rsid w:val="008E4D2E"/>
    <w:rsid w:val="008E50D2"/>
    <w:rsid w:val="008E528E"/>
    <w:rsid w:val="008E5DF9"/>
    <w:rsid w:val="008E6327"/>
    <w:rsid w:val="008E6EFF"/>
    <w:rsid w:val="008E7182"/>
    <w:rsid w:val="008E7893"/>
    <w:rsid w:val="008F1266"/>
    <w:rsid w:val="008F2333"/>
    <w:rsid w:val="008F3230"/>
    <w:rsid w:val="008F3856"/>
    <w:rsid w:val="008F3DEA"/>
    <w:rsid w:val="008F467F"/>
    <w:rsid w:val="008F628D"/>
    <w:rsid w:val="008F6A7B"/>
    <w:rsid w:val="009004CE"/>
    <w:rsid w:val="0090058A"/>
    <w:rsid w:val="00900B00"/>
    <w:rsid w:val="00900BB4"/>
    <w:rsid w:val="00900E03"/>
    <w:rsid w:val="00902099"/>
    <w:rsid w:val="00903D70"/>
    <w:rsid w:val="0090408C"/>
    <w:rsid w:val="00904C96"/>
    <w:rsid w:val="009051A3"/>
    <w:rsid w:val="00905B7D"/>
    <w:rsid w:val="00906E99"/>
    <w:rsid w:val="0090705B"/>
    <w:rsid w:val="0090722C"/>
    <w:rsid w:val="009074E0"/>
    <w:rsid w:val="00910240"/>
    <w:rsid w:val="0091046D"/>
    <w:rsid w:val="00910ED8"/>
    <w:rsid w:val="00911199"/>
    <w:rsid w:val="009114A2"/>
    <w:rsid w:val="00912622"/>
    <w:rsid w:val="00912FE6"/>
    <w:rsid w:val="009133F3"/>
    <w:rsid w:val="00915176"/>
    <w:rsid w:val="00915748"/>
    <w:rsid w:val="00916161"/>
    <w:rsid w:val="0091693E"/>
    <w:rsid w:val="009170BD"/>
    <w:rsid w:val="00917380"/>
    <w:rsid w:val="0091786C"/>
    <w:rsid w:val="00920407"/>
    <w:rsid w:val="009208B1"/>
    <w:rsid w:val="00921675"/>
    <w:rsid w:val="009239C0"/>
    <w:rsid w:val="00923C6A"/>
    <w:rsid w:val="00923EEE"/>
    <w:rsid w:val="00924416"/>
    <w:rsid w:val="00925E9F"/>
    <w:rsid w:val="009264B1"/>
    <w:rsid w:val="00926CBA"/>
    <w:rsid w:val="0092728B"/>
    <w:rsid w:val="00927526"/>
    <w:rsid w:val="00927A42"/>
    <w:rsid w:val="00930612"/>
    <w:rsid w:val="00930B36"/>
    <w:rsid w:val="00930EFE"/>
    <w:rsid w:val="00930F2C"/>
    <w:rsid w:val="00931F8F"/>
    <w:rsid w:val="009323B5"/>
    <w:rsid w:val="0093322E"/>
    <w:rsid w:val="00933643"/>
    <w:rsid w:val="00933D17"/>
    <w:rsid w:val="00936646"/>
    <w:rsid w:val="00936EC4"/>
    <w:rsid w:val="00937B1A"/>
    <w:rsid w:val="0094062A"/>
    <w:rsid w:val="00940D28"/>
    <w:rsid w:val="009412FC"/>
    <w:rsid w:val="00941924"/>
    <w:rsid w:val="00942BE3"/>
    <w:rsid w:val="00942DA9"/>
    <w:rsid w:val="0094375C"/>
    <w:rsid w:val="00943B64"/>
    <w:rsid w:val="00943BE6"/>
    <w:rsid w:val="00943C69"/>
    <w:rsid w:val="009446C5"/>
    <w:rsid w:val="00944ADD"/>
    <w:rsid w:val="009457D9"/>
    <w:rsid w:val="00946023"/>
    <w:rsid w:val="009462E5"/>
    <w:rsid w:val="0094669D"/>
    <w:rsid w:val="00946A67"/>
    <w:rsid w:val="009478F0"/>
    <w:rsid w:val="009523B4"/>
    <w:rsid w:val="009526C3"/>
    <w:rsid w:val="0095275C"/>
    <w:rsid w:val="00952862"/>
    <w:rsid w:val="00952E58"/>
    <w:rsid w:val="00953F04"/>
    <w:rsid w:val="00955461"/>
    <w:rsid w:val="009564BB"/>
    <w:rsid w:val="00956CE6"/>
    <w:rsid w:val="00957019"/>
    <w:rsid w:val="00960710"/>
    <w:rsid w:val="00960FD0"/>
    <w:rsid w:val="009613BC"/>
    <w:rsid w:val="0096149C"/>
    <w:rsid w:val="00961C65"/>
    <w:rsid w:val="00962AAD"/>
    <w:rsid w:val="00962F6C"/>
    <w:rsid w:val="009631AC"/>
    <w:rsid w:val="00963B0B"/>
    <w:rsid w:val="00964FAE"/>
    <w:rsid w:val="009655F8"/>
    <w:rsid w:val="00965785"/>
    <w:rsid w:val="00965B35"/>
    <w:rsid w:val="00966135"/>
    <w:rsid w:val="00967B89"/>
    <w:rsid w:val="00970F24"/>
    <w:rsid w:val="009714E7"/>
    <w:rsid w:val="00971719"/>
    <w:rsid w:val="0097178B"/>
    <w:rsid w:val="00973BFA"/>
    <w:rsid w:val="00973BFD"/>
    <w:rsid w:val="009752AF"/>
    <w:rsid w:val="00975340"/>
    <w:rsid w:val="00975C56"/>
    <w:rsid w:val="00977BFC"/>
    <w:rsid w:val="00977D86"/>
    <w:rsid w:val="00980302"/>
    <w:rsid w:val="00980521"/>
    <w:rsid w:val="009806BB"/>
    <w:rsid w:val="00980EC7"/>
    <w:rsid w:val="00981C49"/>
    <w:rsid w:val="0098207D"/>
    <w:rsid w:val="00982713"/>
    <w:rsid w:val="0098374E"/>
    <w:rsid w:val="0098494D"/>
    <w:rsid w:val="009850B5"/>
    <w:rsid w:val="009855B3"/>
    <w:rsid w:val="009859A7"/>
    <w:rsid w:val="009859F1"/>
    <w:rsid w:val="00985B4B"/>
    <w:rsid w:val="0098600A"/>
    <w:rsid w:val="009864D0"/>
    <w:rsid w:val="009867BF"/>
    <w:rsid w:val="009876CB"/>
    <w:rsid w:val="0099109C"/>
    <w:rsid w:val="00991758"/>
    <w:rsid w:val="00991AF4"/>
    <w:rsid w:val="0099212D"/>
    <w:rsid w:val="009926B4"/>
    <w:rsid w:val="00992CFD"/>
    <w:rsid w:val="009953A5"/>
    <w:rsid w:val="0099568F"/>
    <w:rsid w:val="00995797"/>
    <w:rsid w:val="0099588E"/>
    <w:rsid w:val="00995A92"/>
    <w:rsid w:val="0099617C"/>
    <w:rsid w:val="0099788B"/>
    <w:rsid w:val="0099790C"/>
    <w:rsid w:val="00997921"/>
    <w:rsid w:val="009A0515"/>
    <w:rsid w:val="009A1FC8"/>
    <w:rsid w:val="009A21C1"/>
    <w:rsid w:val="009A29AE"/>
    <w:rsid w:val="009A4199"/>
    <w:rsid w:val="009A46BB"/>
    <w:rsid w:val="009A4F7A"/>
    <w:rsid w:val="009A5DFA"/>
    <w:rsid w:val="009A5F73"/>
    <w:rsid w:val="009A71B7"/>
    <w:rsid w:val="009B0263"/>
    <w:rsid w:val="009B146A"/>
    <w:rsid w:val="009B1E1A"/>
    <w:rsid w:val="009B2004"/>
    <w:rsid w:val="009B2D75"/>
    <w:rsid w:val="009B363A"/>
    <w:rsid w:val="009B38DB"/>
    <w:rsid w:val="009B392F"/>
    <w:rsid w:val="009B52BE"/>
    <w:rsid w:val="009B59F5"/>
    <w:rsid w:val="009B5CCD"/>
    <w:rsid w:val="009B73DE"/>
    <w:rsid w:val="009B747E"/>
    <w:rsid w:val="009B78F3"/>
    <w:rsid w:val="009B7921"/>
    <w:rsid w:val="009B79B6"/>
    <w:rsid w:val="009B7BCD"/>
    <w:rsid w:val="009C0A07"/>
    <w:rsid w:val="009C1BCD"/>
    <w:rsid w:val="009C27B6"/>
    <w:rsid w:val="009C3BFB"/>
    <w:rsid w:val="009C3C3C"/>
    <w:rsid w:val="009C45F3"/>
    <w:rsid w:val="009C4D75"/>
    <w:rsid w:val="009C68B2"/>
    <w:rsid w:val="009D0C97"/>
    <w:rsid w:val="009D15CD"/>
    <w:rsid w:val="009D18C9"/>
    <w:rsid w:val="009D1B6E"/>
    <w:rsid w:val="009D31A2"/>
    <w:rsid w:val="009D3A70"/>
    <w:rsid w:val="009D3C7D"/>
    <w:rsid w:val="009D53F8"/>
    <w:rsid w:val="009D573A"/>
    <w:rsid w:val="009D5BEB"/>
    <w:rsid w:val="009D613E"/>
    <w:rsid w:val="009E0AA3"/>
    <w:rsid w:val="009E1463"/>
    <w:rsid w:val="009E1A2B"/>
    <w:rsid w:val="009E2318"/>
    <w:rsid w:val="009E26F4"/>
    <w:rsid w:val="009E27D2"/>
    <w:rsid w:val="009E35B9"/>
    <w:rsid w:val="009E3F70"/>
    <w:rsid w:val="009E47A7"/>
    <w:rsid w:val="009E4C29"/>
    <w:rsid w:val="009E5E57"/>
    <w:rsid w:val="009E62FC"/>
    <w:rsid w:val="009E6339"/>
    <w:rsid w:val="009E65D0"/>
    <w:rsid w:val="009E7032"/>
    <w:rsid w:val="009E737C"/>
    <w:rsid w:val="009E7629"/>
    <w:rsid w:val="009E7D25"/>
    <w:rsid w:val="009F032B"/>
    <w:rsid w:val="009F0A05"/>
    <w:rsid w:val="009F132A"/>
    <w:rsid w:val="009F17A8"/>
    <w:rsid w:val="009F1F67"/>
    <w:rsid w:val="009F1FE0"/>
    <w:rsid w:val="009F3430"/>
    <w:rsid w:val="009F430C"/>
    <w:rsid w:val="009F4EAE"/>
    <w:rsid w:val="009F5709"/>
    <w:rsid w:val="009F57F4"/>
    <w:rsid w:val="009F6000"/>
    <w:rsid w:val="009F709A"/>
    <w:rsid w:val="009F71AF"/>
    <w:rsid w:val="009F74C5"/>
    <w:rsid w:val="009F7620"/>
    <w:rsid w:val="009F77A0"/>
    <w:rsid w:val="00A00A31"/>
    <w:rsid w:val="00A0101B"/>
    <w:rsid w:val="00A02C40"/>
    <w:rsid w:val="00A03B75"/>
    <w:rsid w:val="00A047B9"/>
    <w:rsid w:val="00A04875"/>
    <w:rsid w:val="00A0491E"/>
    <w:rsid w:val="00A04C0C"/>
    <w:rsid w:val="00A06645"/>
    <w:rsid w:val="00A06788"/>
    <w:rsid w:val="00A07BDF"/>
    <w:rsid w:val="00A102DF"/>
    <w:rsid w:val="00A10ADC"/>
    <w:rsid w:val="00A11B0A"/>
    <w:rsid w:val="00A11B18"/>
    <w:rsid w:val="00A11FF1"/>
    <w:rsid w:val="00A128C3"/>
    <w:rsid w:val="00A12C87"/>
    <w:rsid w:val="00A133F4"/>
    <w:rsid w:val="00A13B74"/>
    <w:rsid w:val="00A1469C"/>
    <w:rsid w:val="00A146AD"/>
    <w:rsid w:val="00A14E27"/>
    <w:rsid w:val="00A152C1"/>
    <w:rsid w:val="00A15832"/>
    <w:rsid w:val="00A16DEA"/>
    <w:rsid w:val="00A17586"/>
    <w:rsid w:val="00A17F30"/>
    <w:rsid w:val="00A2057E"/>
    <w:rsid w:val="00A20F8D"/>
    <w:rsid w:val="00A21185"/>
    <w:rsid w:val="00A2190F"/>
    <w:rsid w:val="00A22527"/>
    <w:rsid w:val="00A2322C"/>
    <w:rsid w:val="00A244AC"/>
    <w:rsid w:val="00A252EF"/>
    <w:rsid w:val="00A25AA1"/>
    <w:rsid w:val="00A25E3C"/>
    <w:rsid w:val="00A25FD5"/>
    <w:rsid w:val="00A26278"/>
    <w:rsid w:val="00A2652D"/>
    <w:rsid w:val="00A26FBF"/>
    <w:rsid w:val="00A275D6"/>
    <w:rsid w:val="00A3019F"/>
    <w:rsid w:val="00A31699"/>
    <w:rsid w:val="00A31CA7"/>
    <w:rsid w:val="00A33828"/>
    <w:rsid w:val="00A3426D"/>
    <w:rsid w:val="00A342AB"/>
    <w:rsid w:val="00A3462D"/>
    <w:rsid w:val="00A3515F"/>
    <w:rsid w:val="00A361AE"/>
    <w:rsid w:val="00A36B2D"/>
    <w:rsid w:val="00A36EF1"/>
    <w:rsid w:val="00A400A9"/>
    <w:rsid w:val="00A40869"/>
    <w:rsid w:val="00A40A94"/>
    <w:rsid w:val="00A42B66"/>
    <w:rsid w:val="00A42C6C"/>
    <w:rsid w:val="00A44017"/>
    <w:rsid w:val="00A440E1"/>
    <w:rsid w:val="00A444B0"/>
    <w:rsid w:val="00A46E80"/>
    <w:rsid w:val="00A46EFA"/>
    <w:rsid w:val="00A479A3"/>
    <w:rsid w:val="00A501F9"/>
    <w:rsid w:val="00A50296"/>
    <w:rsid w:val="00A51D66"/>
    <w:rsid w:val="00A531AC"/>
    <w:rsid w:val="00A5498F"/>
    <w:rsid w:val="00A56594"/>
    <w:rsid w:val="00A5684F"/>
    <w:rsid w:val="00A6177A"/>
    <w:rsid w:val="00A63F80"/>
    <w:rsid w:val="00A651DD"/>
    <w:rsid w:val="00A658F3"/>
    <w:rsid w:val="00A65F40"/>
    <w:rsid w:val="00A669D8"/>
    <w:rsid w:val="00A67641"/>
    <w:rsid w:val="00A6790C"/>
    <w:rsid w:val="00A70803"/>
    <w:rsid w:val="00A71A91"/>
    <w:rsid w:val="00A71C04"/>
    <w:rsid w:val="00A72228"/>
    <w:rsid w:val="00A72D09"/>
    <w:rsid w:val="00A72F32"/>
    <w:rsid w:val="00A72FF0"/>
    <w:rsid w:val="00A73826"/>
    <w:rsid w:val="00A7453D"/>
    <w:rsid w:val="00A7454C"/>
    <w:rsid w:val="00A76288"/>
    <w:rsid w:val="00A7668B"/>
    <w:rsid w:val="00A77A32"/>
    <w:rsid w:val="00A77F3A"/>
    <w:rsid w:val="00A8055C"/>
    <w:rsid w:val="00A8084C"/>
    <w:rsid w:val="00A80C23"/>
    <w:rsid w:val="00A81546"/>
    <w:rsid w:val="00A8215C"/>
    <w:rsid w:val="00A8225F"/>
    <w:rsid w:val="00A82332"/>
    <w:rsid w:val="00A828A6"/>
    <w:rsid w:val="00A83528"/>
    <w:rsid w:val="00A84173"/>
    <w:rsid w:val="00A84304"/>
    <w:rsid w:val="00A8489B"/>
    <w:rsid w:val="00A86552"/>
    <w:rsid w:val="00A875E6"/>
    <w:rsid w:val="00A917C9"/>
    <w:rsid w:val="00A91CEF"/>
    <w:rsid w:val="00A91EB4"/>
    <w:rsid w:val="00A91F08"/>
    <w:rsid w:val="00A92CF3"/>
    <w:rsid w:val="00A92F02"/>
    <w:rsid w:val="00A93115"/>
    <w:rsid w:val="00A9337B"/>
    <w:rsid w:val="00A9454B"/>
    <w:rsid w:val="00A96C7F"/>
    <w:rsid w:val="00AA0191"/>
    <w:rsid w:val="00AA0C66"/>
    <w:rsid w:val="00AA0FBF"/>
    <w:rsid w:val="00AA10AB"/>
    <w:rsid w:val="00AA1385"/>
    <w:rsid w:val="00AA2912"/>
    <w:rsid w:val="00AA4DE8"/>
    <w:rsid w:val="00AA5199"/>
    <w:rsid w:val="00AA5C37"/>
    <w:rsid w:val="00AA5E95"/>
    <w:rsid w:val="00AA6123"/>
    <w:rsid w:val="00AA6FAE"/>
    <w:rsid w:val="00AB0746"/>
    <w:rsid w:val="00AB0CBE"/>
    <w:rsid w:val="00AB1C4E"/>
    <w:rsid w:val="00AB21A5"/>
    <w:rsid w:val="00AB29EB"/>
    <w:rsid w:val="00AB42A4"/>
    <w:rsid w:val="00AB463E"/>
    <w:rsid w:val="00AB500B"/>
    <w:rsid w:val="00AB5A35"/>
    <w:rsid w:val="00AB7200"/>
    <w:rsid w:val="00AB7411"/>
    <w:rsid w:val="00AC0724"/>
    <w:rsid w:val="00AC1017"/>
    <w:rsid w:val="00AC116F"/>
    <w:rsid w:val="00AC15C3"/>
    <w:rsid w:val="00AC1623"/>
    <w:rsid w:val="00AC1AD7"/>
    <w:rsid w:val="00AC1CB7"/>
    <w:rsid w:val="00AC2646"/>
    <w:rsid w:val="00AC26F6"/>
    <w:rsid w:val="00AC29CC"/>
    <w:rsid w:val="00AC2C52"/>
    <w:rsid w:val="00AC2F82"/>
    <w:rsid w:val="00AC31D9"/>
    <w:rsid w:val="00AC3F57"/>
    <w:rsid w:val="00AC45B8"/>
    <w:rsid w:val="00AC5781"/>
    <w:rsid w:val="00AC58C3"/>
    <w:rsid w:val="00AC703C"/>
    <w:rsid w:val="00AC70C1"/>
    <w:rsid w:val="00AC7225"/>
    <w:rsid w:val="00AC76A8"/>
    <w:rsid w:val="00AD01F6"/>
    <w:rsid w:val="00AD1252"/>
    <w:rsid w:val="00AD2096"/>
    <w:rsid w:val="00AD21AE"/>
    <w:rsid w:val="00AD3109"/>
    <w:rsid w:val="00AD34D1"/>
    <w:rsid w:val="00AD37E5"/>
    <w:rsid w:val="00AD383A"/>
    <w:rsid w:val="00AD38CF"/>
    <w:rsid w:val="00AD4548"/>
    <w:rsid w:val="00AD4A0D"/>
    <w:rsid w:val="00AD4BB5"/>
    <w:rsid w:val="00AD4E2D"/>
    <w:rsid w:val="00AD505D"/>
    <w:rsid w:val="00AD57AE"/>
    <w:rsid w:val="00AD59B0"/>
    <w:rsid w:val="00AD5CD9"/>
    <w:rsid w:val="00AD5FBB"/>
    <w:rsid w:val="00AD61E2"/>
    <w:rsid w:val="00AD6E55"/>
    <w:rsid w:val="00AD7E44"/>
    <w:rsid w:val="00AE01A2"/>
    <w:rsid w:val="00AE1772"/>
    <w:rsid w:val="00AE1BB1"/>
    <w:rsid w:val="00AE3072"/>
    <w:rsid w:val="00AE3318"/>
    <w:rsid w:val="00AE3722"/>
    <w:rsid w:val="00AE4272"/>
    <w:rsid w:val="00AE6100"/>
    <w:rsid w:val="00AE7D39"/>
    <w:rsid w:val="00AE7EEE"/>
    <w:rsid w:val="00AF00D4"/>
    <w:rsid w:val="00AF0D7B"/>
    <w:rsid w:val="00AF1A8C"/>
    <w:rsid w:val="00AF21AF"/>
    <w:rsid w:val="00AF26D3"/>
    <w:rsid w:val="00AF2976"/>
    <w:rsid w:val="00AF3017"/>
    <w:rsid w:val="00AF38F3"/>
    <w:rsid w:val="00AF43E4"/>
    <w:rsid w:val="00AF4BD9"/>
    <w:rsid w:val="00AF5375"/>
    <w:rsid w:val="00AF5FFF"/>
    <w:rsid w:val="00AF692E"/>
    <w:rsid w:val="00B00292"/>
    <w:rsid w:val="00B00B30"/>
    <w:rsid w:val="00B029C4"/>
    <w:rsid w:val="00B02B9D"/>
    <w:rsid w:val="00B0341C"/>
    <w:rsid w:val="00B034F1"/>
    <w:rsid w:val="00B036FA"/>
    <w:rsid w:val="00B03AE6"/>
    <w:rsid w:val="00B04701"/>
    <w:rsid w:val="00B0491F"/>
    <w:rsid w:val="00B05713"/>
    <w:rsid w:val="00B05723"/>
    <w:rsid w:val="00B05A1A"/>
    <w:rsid w:val="00B05FA9"/>
    <w:rsid w:val="00B06D66"/>
    <w:rsid w:val="00B07D51"/>
    <w:rsid w:val="00B07DA5"/>
    <w:rsid w:val="00B07DF5"/>
    <w:rsid w:val="00B101F5"/>
    <w:rsid w:val="00B10623"/>
    <w:rsid w:val="00B108EE"/>
    <w:rsid w:val="00B10DE3"/>
    <w:rsid w:val="00B11487"/>
    <w:rsid w:val="00B12AB4"/>
    <w:rsid w:val="00B1369B"/>
    <w:rsid w:val="00B14FE2"/>
    <w:rsid w:val="00B15A5E"/>
    <w:rsid w:val="00B164AE"/>
    <w:rsid w:val="00B16F64"/>
    <w:rsid w:val="00B201AE"/>
    <w:rsid w:val="00B21472"/>
    <w:rsid w:val="00B22118"/>
    <w:rsid w:val="00B22883"/>
    <w:rsid w:val="00B22E02"/>
    <w:rsid w:val="00B263BC"/>
    <w:rsid w:val="00B26F88"/>
    <w:rsid w:val="00B276FE"/>
    <w:rsid w:val="00B3054B"/>
    <w:rsid w:val="00B30F03"/>
    <w:rsid w:val="00B314CB"/>
    <w:rsid w:val="00B315D2"/>
    <w:rsid w:val="00B315DB"/>
    <w:rsid w:val="00B315F8"/>
    <w:rsid w:val="00B31901"/>
    <w:rsid w:val="00B31D84"/>
    <w:rsid w:val="00B322FB"/>
    <w:rsid w:val="00B32334"/>
    <w:rsid w:val="00B32B25"/>
    <w:rsid w:val="00B330B4"/>
    <w:rsid w:val="00B336F8"/>
    <w:rsid w:val="00B343E6"/>
    <w:rsid w:val="00B35324"/>
    <w:rsid w:val="00B35552"/>
    <w:rsid w:val="00B369C2"/>
    <w:rsid w:val="00B3712B"/>
    <w:rsid w:val="00B37A0C"/>
    <w:rsid w:val="00B40D8A"/>
    <w:rsid w:val="00B410E7"/>
    <w:rsid w:val="00B412C9"/>
    <w:rsid w:val="00B41945"/>
    <w:rsid w:val="00B434C3"/>
    <w:rsid w:val="00B44961"/>
    <w:rsid w:val="00B46161"/>
    <w:rsid w:val="00B46171"/>
    <w:rsid w:val="00B46B54"/>
    <w:rsid w:val="00B47CEA"/>
    <w:rsid w:val="00B47FA9"/>
    <w:rsid w:val="00B5148C"/>
    <w:rsid w:val="00B52656"/>
    <w:rsid w:val="00B53002"/>
    <w:rsid w:val="00B535F0"/>
    <w:rsid w:val="00B53637"/>
    <w:rsid w:val="00B5414C"/>
    <w:rsid w:val="00B54BC0"/>
    <w:rsid w:val="00B55E6E"/>
    <w:rsid w:val="00B561D2"/>
    <w:rsid w:val="00B56A3E"/>
    <w:rsid w:val="00B60D24"/>
    <w:rsid w:val="00B6129E"/>
    <w:rsid w:val="00B62D26"/>
    <w:rsid w:val="00B6383E"/>
    <w:rsid w:val="00B63A4F"/>
    <w:rsid w:val="00B63D31"/>
    <w:rsid w:val="00B6467F"/>
    <w:rsid w:val="00B6494E"/>
    <w:rsid w:val="00B65C83"/>
    <w:rsid w:val="00B65DCC"/>
    <w:rsid w:val="00B665FA"/>
    <w:rsid w:val="00B66D9B"/>
    <w:rsid w:val="00B66E90"/>
    <w:rsid w:val="00B67082"/>
    <w:rsid w:val="00B672E7"/>
    <w:rsid w:val="00B678CB"/>
    <w:rsid w:val="00B71379"/>
    <w:rsid w:val="00B71706"/>
    <w:rsid w:val="00B71A87"/>
    <w:rsid w:val="00B727B5"/>
    <w:rsid w:val="00B7543E"/>
    <w:rsid w:val="00B75E28"/>
    <w:rsid w:val="00B7600B"/>
    <w:rsid w:val="00B809DD"/>
    <w:rsid w:val="00B80D14"/>
    <w:rsid w:val="00B814F0"/>
    <w:rsid w:val="00B81AF0"/>
    <w:rsid w:val="00B81B08"/>
    <w:rsid w:val="00B82531"/>
    <w:rsid w:val="00B82741"/>
    <w:rsid w:val="00B845C9"/>
    <w:rsid w:val="00B850E0"/>
    <w:rsid w:val="00B86BE6"/>
    <w:rsid w:val="00B86CC2"/>
    <w:rsid w:val="00B86D31"/>
    <w:rsid w:val="00B87147"/>
    <w:rsid w:val="00B87742"/>
    <w:rsid w:val="00B878C1"/>
    <w:rsid w:val="00B87AF8"/>
    <w:rsid w:val="00B87DAD"/>
    <w:rsid w:val="00B9051F"/>
    <w:rsid w:val="00B909AB"/>
    <w:rsid w:val="00B92107"/>
    <w:rsid w:val="00B92DD9"/>
    <w:rsid w:val="00B9332B"/>
    <w:rsid w:val="00B93CAA"/>
    <w:rsid w:val="00B942A4"/>
    <w:rsid w:val="00B94ECB"/>
    <w:rsid w:val="00B95CAA"/>
    <w:rsid w:val="00B96397"/>
    <w:rsid w:val="00B967CD"/>
    <w:rsid w:val="00B96CF3"/>
    <w:rsid w:val="00B97AC3"/>
    <w:rsid w:val="00BA0459"/>
    <w:rsid w:val="00BA0696"/>
    <w:rsid w:val="00BA0974"/>
    <w:rsid w:val="00BA11E3"/>
    <w:rsid w:val="00BA2EB8"/>
    <w:rsid w:val="00BA3AD8"/>
    <w:rsid w:val="00BA3B99"/>
    <w:rsid w:val="00BA3C7F"/>
    <w:rsid w:val="00BA4315"/>
    <w:rsid w:val="00BA4D53"/>
    <w:rsid w:val="00BA54D2"/>
    <w:rsid w:val="00BA60A0"/>
    <w:rsid w:val="00BA6BE7"/>
    <w:rsid w:val="00BB02FC"/>
    <w:rsid w:val="00BB03EA"/>
    <w:rsid w:val="00BB1B7E"/>
    <w:rsid w:val="00BB1CC3"/>
    <w:rsid w:val="00BB2EAB"/>
    <w:rsid w:val="00BB3876"/>
    <w:rsid w:val="00BB3BD1"/>
    <w:rsid w:val="00BB4188"/>
    <w:rsid w:val="00BB461D"/>
    <w:rsid w:val="00BB4EBD"/>
    <w:rsid w:val="00BB515D"/>
    <w:rsid w:val="00BB75E0"/>
    <w:rsid w:val="00BB76FA"/>
    <w:rsid w:val="00BB78DE"/>
    <w:rsid w:val="00BC0817"/>
    <w:rsid w:val="00BC0894"/>
    <w:rsid w:val="00BC18D4"/>
    <w:rsid w:val="00BC1C54"/>
    <w:rsid w:val="00BC2D2C"/>
    <w:rsid w:val="00BC2D53"/>
    <w:rsid w:val="00BC3224"/>
    <w:rsid w:val="00BC32F2"/>
    <w:rsid w:val="00BC3719"/>
    <w:rsid w:val="00BC3934"/>
    <w:rsid w:val="00BC48A5"/>
    <w:rsid w:val="00BC4B2F"/>
    <w:rsid w:val="00BC5A0C"/>
    <w:rsid w:val="00BC5D62"/>
    <w:rsid w:val="00BD097F"/>
    <w:rsid w:val="00BD0FE9"/>
    <w:rsid w:val="00BD2005"/>
    <w:rsid w:val="00BD332D"/>
    <w:rsid w:val="00BD4158"/>
    <w:rsid w:val="00BD59D9"/>
    <w:rsid w:val="00BD6159"/>
    <w:rsid w:val="00BD67EE"/>
    <w:rsid w:val="00BD6CB5"/>
    <w:rsid w:val="00BD712C"/>
    <w:rsid w:val="00BE07D7"/>
    <w:rsid w:val="00BE097C"/>
    <w:rsid w:val="00BE0DBA"/>
    <w:rsid w:val="00BE0F13"/>
    <w:rsid w:val="00BE0FB7"/>
    <w:rsid w:val="00BE2A41"/>
    <w:rsid w:val="00BE37A1"/>
    <w:rsid w:val="00BE4981"/>
    <w:rsid w:val="00BE4B2D"/>
    <w:rsid w:val="00BE69F2"/>
    <w:rsid w:val="00BE6C0B"/>
    <w:rsid w:val="00BE6E6E"/>
    <w:rsid w:val="00BF056C"/>
    <w:rsid w:val="00BF16CC"/>
    <w:rsid w:val="00BF19DD"/>
    <w:rsid w:val="00BF1C1F"/>
    <w:rsid w:val="00BF2B25"/>
    <w:rsid w:val="00BF2BDC"/>
    <w:rsid w:val="00BF2E03"/>
    <w:rsid w:val="00BF3520"/>
    <w:rsid w:val="00BF3D68"/>
    <w:rsid w:val="00BF47D3"/>
    <w:rsid w:val="00BF5851"/>
    <w:rsid w:val="00BF5C2E"/>
    <w:rsid w:val="00BF5D00"/>
    <w:rsid w:val="00BF63C9"/>
    <w:rsid w:val="00BF673B"/>
    <w:rsid w:val="00BF6898"/>
    <w:rsid w:val="00C0277E"/>
    <w:rsid w:val="00C02ACF"/>
    <w:rsid w:val="00C03AEE"/>
    <w:rsid w:val="00C03FF0"/>
    <w:rsid w:val="00C04A4D"/>
    <w:rsid w:val="00C04D98"/>
    <w:rsid w:val="00C055B4"/>
    <w:rsid w:val="00C06761"/>
    <w:rsid w:val="00C10429"/>
    <w:rsid w:val="00C12D5C"/>
    <w:rsid w:val="00C131F3"/>
    <w:rsid w:val="00C13D77"/>
    <w:rsid w:val="00C14431"/>
    <w:rsid w:val="00C16390"/>
    <w:rsid w:val="00C16D55"/>
    <w:rsid w:val="00C2068E"/>
    <w:rsid w:val="00C20A4E"/>
    <w:rsid w:val="00C20ACB"/>
    <w:rsid w:val="00C21695"/>
    <w:rsid w:val="00C22584"/>
    <w:rsid w:val="00C22B0E"/>
    <w:rsid w:val="00C23048"/>
    <w:rsid w:val="00C23906"/>
    <w:rsid w:val="00C25606"/>
    <w:rsid w:val="00C2598F"/>
    <w:rsid w:val="00C260BA"/>
    <w:rsid w:val="00C268EC"/>
    <w:rsid w:val="00C27179"/>
    <w:rsid w:val="00C31D47"/>
    <w:rsid w:val="00C32478"/>
    <w:rsid w:val="00C32888"/>
    <w:rsid w:val="00C32FEC"/>
    <w:rsid w:val="00C33902"/>
    <w:rsid w:val="00C34E41"/>
    <w:rsid w:val="00C35EC4"/>
    <w:rsid w:val="00C36D16"/>
    <w:rsid w:val="00C3748E"/>
    <w:rsid w:val="00C37D9C"/>
    <w:rsid w:val="00C40919"/>
    <w:rsid w:val="00C41519"/>
    <w:rsid w:val="00C4171E"/>
    <w:rsid w:val="00C431EF"/>
    <w:rsid w:val="00C43A0D"/>
    <w:rsid w:val="00C43DB4"/>
    <w:rsid w:val="00C44D6A"/>
    <w:rsid w:val="00C453CA"/>
    <w:rsid w:val="00C45C21"/>
    <w:rsid w:val="00C45CC3"/>
    <w:rsid w:val="00C467A8"/>
    <w:rsid w:val="00C47DCD"/>
    <w:rsid w:val="00C47DD5"/>
    <w:rsid w:val="00C50AE6"/>
    <w:rsid w:val="00C50F0A"/>
    <w:rsid w:val="00C51285"/>
    <w:rsid w:val="00C523AC"/>
    <w:rsid w:val="00C52405"/>
    <w:rsid w:val="00C53CE6"/>
    <w:rsid w:val="00C54D82"/>
    <w:rsid w:val="00C554BF"/>
    <w:rsid w:val="00C55925"/>
    <w:rsid w:val="00C55A23"/>
    <w:rsid w:val="00C55F1B"/>
    <w:rsid w:val="00C5776E"/>
    <w:rsid w:val="00C610C3"/>
    <w:rsid w:val="00C61A45"/>
    <w:rsid w:val="00C61FF3"/>
    <w:rsid w:val="00C62D55"/>
    <w:rsid w:val="00C6453F"/>
    <w:rsid w:val="00C64D6A"/>
    <w:rsid w:val="00C6644D"/>
    <w:rsid w:val="00C71413"/>
    <w:rsid w:val="00C72349"/>
    <w:rsid w:val="00C72860"/>
    <w:rsid w:val="00C73478"/>
    <w:rsid w:val="00C73636"/>
    <w:rsid w:val="00C736B1"/>
    <w:rsid w:val="00C73A20"/>
    <w:rsid w:val="00C7544A"/>
    <w:rsid w:val="00C75A1B"/>
    <w:rsid w:val="00C75CB2"/>
    <w:rsid w:val="00C75FDF"/>
    <w:rsid w:val="00C761C5"/>
    <w:rsid w:val="00C76723"/>
    <w:rsid w:val="00C771DA"/>
    <w:rsid w:val="00C8037A"/>
    <w:rsid w:val="00C803AD"/>
    <w:rsid w:val="00C81316"/>
    <w:rsid w:val="00C813C5"/>
    <w:rsid w:val="00C813D9"/>
    <w:rsid w:val="00C83D1D"/>
    <w:rsid w:val="00C84FF3"/>
    <w:rsid w:val="00C85238"/>
    <w:rsid w:val="00C8524A"/>
    <w:rsid w:val="00C85A6E"/>
    <w:rsid w:val="00C8612B"/>
    <w:rsid w:val="00C87362"/>
    <w:rsid w:val="00C900DD"/>
    <w:rsid w:val="00C91559"/>
    <w:rsid w:val="00C93400"/>
    <w:rsid w:val="00C93547"/>
    <w:rsid w:val="00C93C00"/>
    <w:rsid w:val="00C93C36"/>
    <w:rsid w:val="00C93F9C"/>
    <w:rsid w:val="00C959C4"/>
    <w:rsid w:val="00C95E53"/>
    <w:rsid w:val="00C960BE"/>
    <w:rsid w:val="00C96134"/>
    <w:rsid w:val="00C966F0"/>
    <w:rsid w:val="00C97EB3"/>
    <w:rsid w:val="00CA04FF"/>
    <w:rsid w:val="00CA1533"/>
    <w:rsid w:val="00CA1AA4"/>
    <w:rsid w:val="00CA2ABF"/>
    <w:rsid w:val="00CA36FC"/>
    <w:rsid w:val="00CA40EB"/>
    <w:rsid w:val="00CA45C8"/>
    <w:rsid w:val="00CA46E1"/>
    <w:rsid w:val="00CA7FCF"/>
    <w:rsid w:val="00CB2F4C"/>
    <w:rsid w:val="00CB3F8B"/>
    <w:rsid w:val="00CB41B7"/>
    <w:rsid w:val="00CB437E"/>
    <w:rsid w:val="00CB4664"/>
    <w:rsid w:val="00CB4CF3"/>
    <w:rsid w:val="00CB5C28"/>
    <w:rsid w:val="00CB6269"/>
    <w:rsid w:val="00CB6BFB"/>
    <w:rsid w:val="00CB706D"/>
    <w:rsid w:val="00CB7931"/>
    <w:rsid w:val="00CC001C"/>
    <w:rsid w:val="00CC09C4"/>
    <w:rsid w:val="00CC16C2"/>
    <w:rsid w:val="00CC1D50"/>
    <w:rsid w:val="00CC1DD9"/>
    <w:rsid w:val="00CC20F9"/>
    <w:rsid w:val="00CC2273"/>
    <w:rsid w:val="00CC2E8B"/>
    <w:rsid w:val="00CC2F31"/>
    <w:rsid w:val="00CC2FA0"/>
    <w:rsid w:val="00CC3C3B"/>
    <w:rsid w:val="00CC4113"/>
    <w:rsid w:val="00CC4C25"/>
    <w:rsid w:val="00CC5444"/>
    <w:rsid w:val="00CC5C06"/>
    <w:rsid w:val="00CC5F40"/>
    <w:rsid w:val="00CC6224"/>
    <w:rsid w:val="00CC7734"/>
    <w:rsid w:val="00CD01CA"/>
    <w:rsid w:val="00CD1222"/>
    <w:rsid w:val="00CD2682"/>
    <w:rsid w:val="00CD2E0D"/>
    <w:rsid w:val="00CD2F40"/>
    <w:rsid w:val="00CD3636"/>
    <w:rsid w:val="00CD4449"/>
    <w:rsid w:val="00CD4AD4"/>
    <w:rsid w:val="00CD4CD4"/>
    <w:rsid w:val="00CD4E7A"/>
    <w:rsid w:val="00CD531F"/>
    <w:rsid w:val="00CD537C"/>
    <w:rsid w:val="00CD64B7"/>
    <w:rsid w:val="00CD6652"/>
    <w:rsid w:val="00CD7982"/>
    <w:rsid w:val="00CE07E0"/>
    <w:rsid w:val="00CE0D8B"/>
    <w:rsid w:val="00CE1363"/>
    <w:rsid w:val="00CE14F8"/>
    <w:rsid w:val="00CE3A60"/>
    <w:rsid w:val="00CE4E23"/>
    <w:rsid w:val="00CE6BF4"/>
    <w:rsid w:val="00CE76CA"/>
    <w:rsid w:val="00CE7D5F"/>
    <w:rsid w:val="00CE7E5A"/>
    <w:rsid w:val="00CF015A"/>
    <w:rsid w:val="00CF27E4"/>
    <w:rsid w:val="00CF3360"/>
    <w:rsid w:val="00CF3577"/>
    <w:rsid w:val="00CF37BE"/>
    <w:rsid w:val="00CF3AE2"/>
    <w:rsid w:val="00CF3EF6"/>
    <w:rsid w:val="00CF42E7"/>
    <w:rsid w:val="00CF6600"/>
    <w:rsid w:val="00CF6957"/>
    <w:rsid w:val="00CF777A"/>
    <w:rsid w:val="00D00270"/>
    <w:rsid w:val="00D007E1"/>
    <w:rsid w:val="00D0097A"/>
    <w:rsid w:val="00D0123C"/>
    <w:rsid w:val="00D035A4"/>
    <w:rsid w:val="00D0415D"/>
    <w:rsid w:val="00D04696"/>
    <w:rsid w:val="00D04846"/>
    <w:rsid w:val="00D05C73"/>
    <w:rsid w:val="00D05D14"/>
    <w:rsid w:val="00D06014"/>
    <w:rsid w:val="00D0702D"/>
    <w:rsid w:val="00D1123E"/>
    <w:rsid w:val="00D1199F"/>
    <w:rsid w:val="00D120F7"/>
    <w:rsid w:val="00D133A1"/>
    <w:rsid w:val="00D14809"/>
    <w:rsid w:val="00D16176"/>
    <w:rsid w:val="00D16DFF"/>
    <w:rsid w:val="00D17D41"/>
    <w:rsid w:val="00D209D8"/>
    <w:rsid w:val="00D21079"/>
    <w:rsid w:val="00D21E2A"/>
    <w:rsid w:val="00D224DB"/>
    <w:rsid w:val="00D2286F"/>
    <w:rsid w:val="00D236AA"/>
    <w:rsid w:val="00D23D34"/>
    <w:rsid w:val="00D24259"/>
    <w:rsid w:val="00D2579C"/>
    <w:rsid w:val="00D264A1"/>
    <w:rsid w:val="00D26AFE"/>
    <w:rsid w:val="00D2742F"/>
    <w:rsid w:val="00D278FB"/>
    <w:rsid w:val="00D27CDD"/>
    <w:rsid w:val="00D30408"/>
    <w:rsid w:val="00D30C6F"/>
    <w:rsid w:val="00D315F3"/>
    <w:rsid w:val="00D31ABF"/>
    <w:rsid w:val="00D320AC"/>
    <w:rsid w:val="00D347C8"/>
    <w:rsid w:val="00D34A07"/>
    <w:rsid w:val="00D3527F"/>
    <w:rsid w:val="00D357BA"/>
    <w:rsid w:val="00D35ED8"/>
    <w:rsid w:val="00D37A67"/>
    <w:rsid w:val="00D40225"/>
    <w:rsid w:val="00D40F75"/>
    <w:rsid w:val="00D421CB"/>
    <w:rsid w:val="00D42D36"/>
    <w:rsid w:val="00D43E0B"/>
    <w:rsid w:val="00D4464A"/>
    <w:rsid w:val="00D44D28"/>
    <w:rsid w:val="00D44F0A"/>
    <w:rsid w:val="00D450C5"/>
    <w:rsid w:val="00D450C9"/>
    <w:rsid w:val="00D458FB"/>
    <w:rsid w:val="00D45AD3"/>
    <w:rsid w:val="00D45DD4"/>
    <w:rsid w:val="00D47F4E"/>
    <w:rsid w:val="00D50010"/>
    <w:rsid w:val="00D50124"/>
    <w:rsid w:val="00D504C3"/>
    <w:rsid w:val="00D504EF"/>
    <w:rsid w:val="00D50587"/>
    <w:rsid w:val="00D51F02"/>
    <w:rsid w:val="00D52247"/>
    <w:rsid w:val="00D524E3"/>
    <w:rsid w:val="00D53618"/>
    <w:rsid w:val="00D53B5F"/>
    <w:rsid w:val="00D54098"/>
    <w:rsid w:val="00D55654"/>
    <w:rsid w:val="00D55D62"/>
    <w:rsid w:val="00D56397"/>
    <w:rsid w:val="00D570DA"/>
    <w:rsid w:val="00D60294"/>
    <w:rsid w:val="00D6101D"/>
    <w:rsid w:val="00D61D4C"/>
    <w:rsid w:val="00D62859"/>
    <w:rsid w:val="00D6298C"/>
    <w:rsid w:val="00D636CE"/>
    <w:rsid w:val="00D63720"/>
    <w:rsid w:val="00D67108"/>
    <w:rsid w:val="00D679C6"/>
    <w:rsid w:val="00D67DC6"/>
    <w:rsid w:val="00D71206"/>
    <w:rsid w:val="00D720E4"/>
    <w:rsid w:val="00D72C4C"/>
    <w:rsid w:val="00D73288"/>
    <w:rsid w:val="00D734CA"/>
    <w:rsid w:val="00D735D5"/>
    <w:rsid w:val="00D73A6F"/>
    <w:rsid w:val="00D73AF1"/>
    <w:rsid w:val="00D7422D"/>
    <w:rsid w:val="00D744A5"/>
    <w:rsid w:val="00D746B7"/>
    <w:rsid w:val="00D751E6"/>
    <w:rsid w:val="00D76F91"/>
    <w:rsid w:val="00D80349"/>
    <w:rsid w:val="00D80466"/>
    <w:rsid w:val="00D804C3"/>
    <w:rsid w:val="00D81580"/>
    <w:rsid w:val="00D81EC3"/>
    <w:rsid w:val="00D820D0"/>
    <w:rsid w:val="00D82399"/>
    <w:rsid w:val="00D827AF"/>
    <w:rsid w:val="00D827C7"/>
    <w:rsid w:val="00D82D65"/>
    <w:rsid w:val="00D82E65"/>
    <w:rsid w:val="00D8307A"/>
    <w:rsid w:val="00D83CE7"/>
    <w:rsid w:val="00D8475E"/>
    <w:rsid w:val="00D84E09"/>
    <w:rsid w:val="00D8551F"/>
    <w:rsid w:val="00D86259"/>
    <w:rsid w:val="00D86704"/>
    <w:rsid w:val="00D87CC0"/>
    <w:rsid w:val="00D900E4"/>
    <w:rsid w:val="00D9048B"/>
    <w:rsid w:val="00D90D03"/>
    <w:rsid w:val="00D9175C"/>
    <w:rsid w:val="00D9201B"/>
    <w:rsid w:val="00D9287F"/>
    <w:rsid w:val="00D932E8"/>
    <w:rsid w:val="00D93812"/>
    <w:rsid w:val="00D93A8C"/>
    <w:rsid w:val="00D96218"/>
    <w:rsid w:val="00D979F5"/>
    <w:rsid w:val="00DA0830"/>
    <w:rsid w:val="00DA19AC"/>
    <w:rsid w:val="00DA1A9E"/>
    <w:rsid w:val="00DA2CCA"/>
    <w:rsid w:val="00DA31DA"/>
    <w:rsid w:val="00DA320D"/>
    <w:rsid w:val="00DA3354"/>
    <w:rsid w:val="00DA3C74"/>
    <w:rsid w:val="00DA3FE6"/>
    <w:rsid w:val="00DA43A6"/>
    <w:rsid w:val="00DA4419"/>
    <w:rsid w:val="00DA5FAA"/>
    <w:rsid w:val="00DA6841"/>
    <w:rsid w:val="00DA6C4F"/>
    <w:rsid w:val="00DA735B"/>
    <w:rsid w:val="00DA7463"/>
    <w:rsid w:val="00DB08B7"/>
    <w:rsid w:val="00DB09C9"/>
    <w:rsid w:val="00DB0BB1"/>
    <w:rsid w:val="00DB1279"/>
    <w:rsid w:val="00DB1BC0"/>
    <w:rsid w:val="00DB2392"/>
    <w:rsid w:val="00DB3AEF"/>
    <w:rsid w:val="00DB3C4F"/>
    <w:rsid w:val="00DB4457"/>
    <w:rsid w:val="00DB4CF5"/>
    <w:rsid w:val="00DB5B31"/>
    <w:rsid w:val="00DB66AA"/>
    <w:rsid w:val="00DC15BF"/>
    <w:rsid w:val="00DC199F"/>
    <w:rsid w:val="00DC2493"/>
    <w:rsid w:val="00DC2911"/>
    <w:rsid w:val="00DC2D0E"/>
    <w:rsid w:val="00DC2D76"/>
    <w:rsid w:val="00DC2E9D"/>
    <w:rsid w:val="00DC3CE7"/>
    <w:rsid w:val="00DC6224"/>
    <w:rsid w:val="00DC67BE"/>
    <w:rsid w:val="00DC7190"/>
    <w:rsid w:val="00DC754F"/>
    <w:rsid w:val="00DC7729"/>
    <w:rsid w:val="00DC7A55"/>
    <w:rsid w:val="00DD049D"/>
    <w:rsid w:val="00DD0A35"/>
    <w:rsid w:val="00DD0A5C"/>
    <w:rsid w:val="00DD0BCD"/>
    <w:rsid w:val="00DD0BE5"/>
    <w:rsid w:val="00DD110C"/>
    <w:rsid w:val="00DD1F14"/>
    <w:rsid w:val="00DD27DA"/>
    <w:rsid w:val="00DD2B52"/>
    <w:rsid w:val="00DD6794"/>
    <w:rsid w:val="00DD7232"/>
    <w:rsid w:val="00DD7412"/>
    <w:rsid w:val="00DD7E4F"/>
    <w:rsid w:val="00DE0563"/>
    <w:rsid w:val="00DE0F8E"/>
    <w:rsid w:val="00DE1334"/>
    <w:rsid w:val="00DE163D"/>
    <w:rsid w:val="00DE1906"/>
    <w:rsid w:val="00DE1C74"/>
    <w:rsid w:val="00DE1C91"/>
    <w:rsid w:val="00DE2AF8"/>
    <w:rsid w:val="00DE2FBD"/>
    <w:rsid w:val="00DE31F1"/>
    <w:rsid w:val="00DE3597"/>
    <w:rsid w:val="00DE3631"/>
    <w:rsid w:val="00DE38BD"/>
    <w:rsid w:val="00DE3F22"/>
    <w:rsid w:val="00DE489E"/>
    <w:rsid w:val="00DE5F8B"/>
    <w:rsid w:val="00DE677B"/>
    <w:rsid w:val="00DE6A48"/>
    <w:rsid w:val="00DE79A7"/>
    <w:rsid w:val="00DE7B2C"/>
    <w:rsid w:val="00DE7C12"/>
    <w:rsid w:val="00DF09EC"/>
    <w:rsid w:val="00DF146B"/>
    <w:rsid w:val="00DF1598"/>
    <w:rsid w:val="00DF234A"/>
    <w:rsid w:val="00DF2E5E"/>
    <w:rsid w:val="00DF3042"/>
    <w:rsid w:val="00DF3BB8"/>
    <w:rsid w:val="00DF4675"/>
    <w:rsid w:val="00DF4F86"/>
    <w:rsid w:val="00DF7C0C"/>
    <w:rsid w:val="00E00A08"/>
    <w:rsid w:val="00E01816"/>
    <w:rsid w:val="00E0465F"/>
    <w:rsid w:val="00E0599A"/>
    <w:rsid w:val="00E074C6"/>
    <w:rsid w:val="00E07797"/>
    <w:rsid w:val="00E07871"/>
    <w:rsid w:val="00E07A45"/>
    <w:rsid w:val="00E07BF2"/>
    <w:rsid w:val="00E11520"/>
    <w:rsid w:val="00E13C80"/>
    <w:rsid w:val="00E14BD4"/>
    <w:rsid w:val="00E15E8E"/>
    <w:rsid w:val="00E1757D"/>
    <w:rsid w:val="00E20692"/>
    <w:rsid w:val="00E206F7"/>
    <w:rsid w:val="00E21C43"/>
    <w:rsid w:val="00E21FF5"/>
    <w:rsid w:val="00E2269E"/>
    <w:rsid w:val="00E22712"/>
    <w:rsid w:val="00E2301E"/>
    <w:rsid w:val="00E233E4"/>
    <w:rsid w:val="00E239CB"/>
    <w:rsid w:val="00E241B3"/>
    <w:rsid w:val="00E24560"/>
    <w:rsid w:val="00E24D7E"/>
    <w:rsid w:val="00E25473"/>
    <w:rsid w:val="00E25F0A"/>
    <w:rsid w:val="00E3001D"/>
    <w:rsid w:val="00E304A8"/>
    <w:rsid w:val="00E320DD"/>
    <w:rsid w:val="00E33282"/>
    <w:rsid w:val="00E34A49"/>
    <w:rsid w:val="00E354E3"/>
    <w:rsid w:val="00E35CD9"/>
    <w:rsid w:val="00E370E1"/>
    <w:rsid w:val="00E37349"/>
    <w:rsid w:val="00E400AB"/>
    <w:rsid w:val="00E4055B"/>
    <w:rsid w:val="00E411C0"/>
    <w:rsid w:val="00E41B86"/>
    <w:rsid w:val="00E4304F"/>
    <w:rsid w:val="00E431E4"/>
    <w:rsid w:val="00E43363"/>
    <w:rsid w:val="00E43D1D"/>
    <w:rsid w:val="00E44314"/>
    <w:rsid w:val="00E4481E"/>
    <w:rsid w:val="00E45289"/>
    <w:rsid w:val="00E4665B"/>
    <w:rsid w:val="00E47BE4"/>
    <w:rsid w:val="00E47FD1"/>
    <w:rsid w:val="00E50461"/>
    <w:rsid w:val="00E5070A"/>
    <w:rsid w:val="00E517A2"/>
    <w:rsid w:val="00E51919"/>
    <w:rsid w:val="00E51A73"/>
    <w:rsid w:val="00E5203C"/>
    <w:rsid w:val="00E540A3"/>
    <w:rsid w:val="00E544C5"/>
    <w:rsid w:val="00E54E7B"/>
    <w:rsid w:val="00E559D7"/>
    <w:rsid w:val="00E572CA"/>
    <w:rsid w:val="00E6100B"/>
    <w:rsid w:val="00E6194A"/>
    <w:rsid w:val="00E6265C"/>
    <w:rsid w:val="00E64AF7"/>
    <w:rsid w:val="00E654A0"/>
    <w:rsid w:val="00E65726"/>
    <w:rsid w:val="00E660B5"/>
    <w:rsid w:val="00E6743C"/>
    <w:rsid w:val="00E7247B"/>
    <w:rsid w:val="00E7289D"/>
    <w:rsid w:val="00E72C51"/>
    <w:rsid w:val="00E72C9F"/>
    <w:rsid w:val="00E743F7"/>
    <w:rsid w:val="00E74A06"/>
    <w:rsid w:val="00E74B3F"/>
    <w:rsid w:val="00E759CB"/>
    <w:rsid w:val="00E75B5C"/>
    <w:rsid w:val="00E76C6F"/>
    <w:rsid w:val="00E80722"/>
    <w:rsid w:val="00E80ACD"/>
    <w:rsid w:val="00E81061"/>
    <w:rsid w:val="00E81466"/>
    <w:rsid w:val="00E82110"/>
    <w:rsid w:val="00E822DF"/>
    <w:rsid w:val="00E82EB9"/>
    <w:rsid w:val="00E836F9"/>
    <w:rsid w:val="00E84AEC"/>
    <w:rsid w:val="00E85314"/>
    <w:rsid w:val="00E8585C"/>
    <w:rsid w:val="00E86105"/>
    <w:rsid w:val="00E864D1"/>
    <w:rsid w:val="00E86F26"/>
    <w:rsid w:val="00E87942"/>
    <w:rsid w:val="00E90A86"/>
    <w:rsid w:val="00E90C25"/>
    <w:rsid w:val="00E92C37"/>
    <w:rsid w:val="00E94465"/>
    <w:rsid w:val="00E944E1"/>
    <w:rsid w:val="00E948D4"/>
    <w:rsid w:val="00E95CD5"/>
    <w:rsid w:val="00E9669B"/>
    <w:rsid w:val="00E967FC"/>
    <w:rsid w:val="00E97B49"/>
    <w:rsid w:val="00E97DBF"/>
    <w:rsid w:val="00E97FAA"/>
    <w:rsid w:val="00EA04F9"/>
    <w:rsid w:val="00EA05A8"/>
    <w:rsid w:val="00EA06CF"/>
    <w:rsid w:val="00EA07CF"/>
    <w:rsid w:val="00EA0FE7"/>
    <w:rsid w:val="00EA1079"/>
    <w:rsid w:val="00EA157C"/>
    <w:rsid w:val="00EA30AF"/>
    <w:rsid w:val="00EA4CE2"/>
    <w:rsid w:val="00EA529E"/>
    <w:rsid w:val="00EA5A17"/>
    <w:rsid w:val="00EA6A74"/>
    <w:rsid w:val="00EA6B7C"/>
    <w:rsid w:val="00EA727A"/>
    <w:rsid w:val="00EA7A77"/>
    <w:rsid w:val="00EA7E8F"/>
    <w:rsid w:val="00EB0BE3"/>
    <w:rsid w:val="00EB1255"/>
    <w:rsid w:val="00EB23F7"/>
    <w:rsid w:val="00EB37A4"/>
    <w:rsid w:val="00EB4299"/>
    <w:rsid w:val="00EB4BC6"/>
    <w:rsid w:val="00EB5358"/>
    <w:rsid w:val="00EB5A5E"/>
    <w:rsid w:val="00EB5F06"/>
    <w:rsid w:val="00EB6046"/>
    <w:rsid w:val="00EB6264"/>
    <w:rsid w:val="00EB6AE9"/>
    <w:rsid w:val="00EB6E98"/>
    <w:rsid w:val="00EB745B"/>
    <w:rsid w:val="00EB75E6"/>
    <w:rsid w:val="00EB76E1"/>
    <w:rsid w:val="00EB79CC"/>
    <w:rsid w:val="00EC0916"/>
    <w:rsid w:val="00EC131F"/>
    <w:rsid w:val="00EC159B"/>
    <w:rsid w:val="00EC166F"/>
    <w:rsid w:val="00EC1ABE"/>
    <w:rsid w:val="00EC1F20"/>
    <w:rsid w:val="00EC29D7"/>
    <w:rsid w:val="00EC2E5D"/>
    <w:rsid w:val="00EC3305"/>
    <w:rsid w:val="00EC4849"/>
    <w:rsid w:val="00EC4E93"/>
    <w:rsid w:val="00EC556B"/>
    <w:rsid w:val="00ED0BF9"/>
    <w:rsid w:val="00ED1398"/>
    <w:rsid w:val="00ED143A"/>
    <w:rsid w:val="00ED32E8"/>
    <w:rsid w:val="00ED4840"/>
    <w:rsid w:val="00ED4DBF"/>
    <w:rsid w:val="00ED51A2"/>
    <w:rsid w:val="00ED5212"/>
    <w:rsid w:val="00ED6C0A"/>
    <w:rsid w:val="00ED6CD3"/>
    <w:rsid w:val="00EE11E1"/>
    <w:rsid w:val="00EE11EE"/>
    <w:rsid w:val="00EE1A80"/>
    <w:rsid w:val="00EE1C8C"/>
    <w:rsid w:val="00EE1D0F"/>
    <w:rsid w:val="00EE23CA"/>
    <w:rsid w:val="00EE26EE"/>
    <w:rsid w:val="00EE29E2"/>
    <w:rsid w:val="00EE2E4B"/>
    <w:rsid w:val="00EE34B0"/>
    <w:rsid w:val="00EE5E98"/>
    <w:rsid w:val="00EE6EB9"/>
    <w:rsid w:val="00EE70EB"/>
    <w:rsid w:val="00EE7711"/>
    <w:rsid w:val="00EE7C87"/>
    <w:rsid w:val="00EF047B"/>
    <w:rsid w:val="00EF06A4"/>
    <w:rsid w:val="00EF0E69"/>
    <w:rsid w:val="00EF10E4"/>
    <w:rsid w:val="00EF11F7"/>
    <w:rsid w:val="00EF12B2"/>
    <w:rsid w:val="00EF1561"/>
    <w:rsid w:val="00EF2AB1"/>
    <w:rsid w:val="00EF342E"/>
    <w:rsid w:val="00EF35DF"/>
    <w:rsid w:val="00EF430A"/>
    <w:rsid w:val="00EF4D84"/>
    <w:rsid w:val="00EF51E2"/>
    <w:rsid w:val="00EF5D0A"/>
    <w:rsid w:val="00EF66E3"/>
    <w:rsid w:val="00EF6D7D"/>
    <w:rsid w:val="00EF7423"/>
    <w:rsid w:val="00EF784E"/>
    <w:rsid w:val="00F00762"/>
    <w:rsid w:val="00F0119B"/>
    <w:rsid w:val="00F013D8"/>
    <w:rsid w:val="00F021F9"/>
    <w:rsid w:val="00F0289C"/>
    <w:rsid w:val="00F02ABF"/>
    <w:rsid w:val="00F03243"/>
    <w:rsid w:val="00F03DF0"/>
    <w:rsid w:val="00F0430E"/>
    <w:rsid w:val="00F05C9A"/>
    <w:rsid w:val="00F07CD8"/>
    <w:rsid w:val="00F10155"/>
    <w:rsid w:val="00F11069"/>
    <w:rsid w:val="00F1111B"/>
    <w:rsid w:val="00F12112"/>
    <w:rsid w:val="00F12509"/>
    <w:rsid w:val="00F12AE5"/>
    <w:rsid w:val="00F13117"/>
    <w:rsid w:val="00F13166"/>
    <w:rsid w:val="00F1321E"/>
    <w:rsid w:val="00F1375E"/>
    <w:rsid w:val="00F13D95"/>
    <w:rsid w:val="00F14132"/>
    <w:rsid w:val="00F143BB"/>
    <w:rsid w:val="00F149ED"/>
    <w:rsid w:val="00F16186"/>
    <w:rsid w:val="00F161C1"/>
    <w:rsid w:val="00F16507"/>
    <w:rsid w:val="00F1750B"/>
    <w:rsid w:val="00F17AE9"/>
    <w:rsid w:val="00F17CF8"/>
    <w:rsid w:val="00F17E22"/>
    <w:rsid w:val="00F209B8"/>
    <w:rsid w:val="00F210FD"/>
    <w:rsid w:val="00F21478"/>
    <w:rsid w:val="00F22638"/>
    <w:rsid w:val="00F2273F"/>
    <w:rsid w:val="00F2276A"/>
    <w:rsid w:val="00F22E69"/>
    <w:rsid w:val="00F2401C"/>
    <w:rsid w:val="00F243E6"/>
    <w:rsid w:val="00F2622D"/>
    <w:rsid w:val="00F273FA"/>
    <w:rsid w:val="00F27543"/>
    <w:rsid w:val="00F27EA9"/>
    <w:rsid w:val="00F30FFC"/>
    <w:rsid w:val="00F333F9"/>
    <w:rsid w:val="00F33792"/>
    <w:rsid w:val="00F33890"/>
    <w:rsid w:val="00F33E03"/>
    <w:rsid w:val="00F33F6E"/>
    <w:rsid w:val="00F34D14"/>
    <w:rsid w:val="00F34D76"/>
    <w:rsid w:val="00F353CF"/>
    <w:rsid w:val="00F35444"/>
    <w:rsid w:val="00F373A2"/>
    <w:rsid w:val="00F377B4"/>
    <w:rsid w:val="00F412F1"/>
    <w:rsid w:val="00F4171C"/>
    <w:rsid w:val="00F439AC"/>
    <w:rsid w:val="00F43B8B"/>
    <w:rsid w:val="00F445BA"/>
    <w:rsid w:val="00F447D9"/>
    <w:rsid w:val="00F45691"/>
    <w:rsid w:val="00F46049"/>
    <w:rsid w:val="00F46FAE"/>
    <w:rsid w:val="00F507A7"/>
    <w:rsid w:val="00F513E4"/>
    <w:rsid w:val="00F51E43"/>
    <w:rsid w:val="00F5237E"/>
    <w:rsid w:val="00F535C0"/>
    <w:rsid w:val="00F53B08"/>
    <w:rsid w:val="00F5420B"/>
    <w:rsid w:val="00F545F4"/>
    <w:rsid w:val="00F56795"/>
    <w:rsid w:val="00F56D38"/>
    <w:rsid w:val="00F604D8"/>
    <w:rsid w:val="00F605AA"/>
    <w:rsid w:val="00F60D88"/>
    <w:rsid w:val="00F61A8C"/>
    <w:rsid w:val="00F61F90"/>
    <w:rsid w:val="00F62799"/>
    <w:rsid w:val="00F63089"/>
    <w:rsid w:val="00F6454A"/>
    <w:rsid w:val="00F66062"/>
    <w:rsid w:val="00F6675E"/>
    <w:rsid w:val="00F67695"/>
    <w:rsid w:val="00F67E5B"/>
    <w:rsid w:val="00F70074"/>
    <w:rsid w:val="00F70E8D"/>
    <w:rsid w:val="00F717B1"/>
    <w:rsid w:val="00F71A0D"/>
    <w:rsid w:val="00F73A5A"/>
    <w:rsid w:val="00F7477B"/>
    <w:rsid w:val="00F74C31"/>
    <w:rsid w:val="00F74CC3"/>
    <w:rsid w:val="00F74E13"/>
    <w:rsid w:val="00F74F39"/>
    <w:rsid w:val="00F74FF6"/>
    <w:rsid w:val="00F76612"/>
    <w:rsid w:val="00F76839"/>
    <w:rsid w:val="00F76DC4"/>
    <w:rsid w:val="00F77166"/>
    <w:rsid w:val="00F777BF"/>
    <w:rsid w:val="00F77FC6"/>
    <w:rsid w:val="00F82A97"/>
    <w:rsid w:val="00F833B7"/>
    <w:rsid w:val="00F83473"/>
    <w:rsid w:val="00F8399E"/>
    <w:rsid w:val="00F842EB"/>
    <w:rsid w:val="00F85DA7"/>
    <w:rsid w:val="00F864B6"/>
    <w:rsid w:val="00F86AD0"/>
    <w:rsid w:val="00F86DAF"/>
    <w:rsid w:val="00F8772D"/>
    <w:rsid w:val="00F90661"/>
    <w:rsid w:val="00F9333C"/>
    <w:rsid w:val="00F9343C"/>
    <w:rsid w:val="00F935B9"/>
    <w:rsid w:val="00F94B39"/>
    <w:rsid w:val="00F9549D"/>
    <w:rsid w:val="00F95F27"/>
    <w:rsid w:val="00F96108"/>
    <w:rsid w:val="00F9652F"/>
    <w:rsid w:val="00F96ACF"/>
    <w:rsid w:val="00F96B29"/>
    <w:rsid w:val="00F96C26"/>
    <w:rsid w:val="00F975AE"/>
    <w:rsid w:val="00F97B31"/>
    <w:rsid w:val="00FA13C1"/>
    <w:rsid w:val="00FA1475"/>
    <w:rsid w:val="00FA14ED"/>
    <w:rsid w:val="00FA1B90"/>
    <w:rsid w:val="00FA2171"/>
    <w:rsid w:val="00FA26D6"/>
    <w:rsid w:val="00FA28B7"/>
    <w:rsid w:val="00FA2B7B"/>
    <w:rsid w:val="00FA3BE4"/>
    <w:rsid w:val="00FA5CD3"/>
    <w:rsid w:val="00FB0E2F"/>
    <w:rsid w:val="00FB2153"/>
    <w:rsid w:val="00FB2863"/>
    <w:rsid w:val="00FB28B0"/>
    <w:rsid w:val="00FB2BD4"/>
    <w:rsid w:val="00FB3147"/>
    <w:rsid w:val="00FB32EE"/>
    <w:rsid w:val="00FB3888"/>
    <w:rsid w:val="00FB3DA1"/>
    <w:rsid w:val="00FB4788"/>
    <w:rsid w:val="00FB5B3A"/>
    <w:rsid w:val="00FB5DC7"/>
    <w:rsid w:val="00FB5F12"/>
    <w:rsid w:val="00FB6873"/>
    <w:rsid w:val="00FB68D1"/>
    <w:rsid w:val="00FB6AF7"/>
    <w:rsid w:val="00FB74F7"/>
    <w:rsid w:val="00FB7D2D"/>
    <w:rsid w:val="00FC1B0A"/>
    <w:rsid w:val="00FC1D16"/>
    <w:rsid w:val="00FC1EBF"/>
    <w:rsid w:val="00FC23A0"/>
    <w:rsid w:val="00FC3843"/>
    <w:rsid w:val="00FC3949"/>
    <w:rsid w:val="00FC39F8"/>
    <w:rsid w:val="00FC3A1D"/>
    <w:rsid w:val="00FC3CC5"/>
    <w:rsid w:val="00FC4ABA"/>
    <w:rsid w:val="00FC5752"/>
    <w:rsid w:val="00FC5756"/>
    <w:rsid w:val="00FC62CE"/>
    <w:rsid w:val="00FC62D5"/>
    <w:rsid w:val="00FC644D"/>
    <w:rsid w:val="00FC6537"/>
    <w:rsid w:val="00FC6C25"/>
    <w:rsid w:val="00FD10F3"/>
    <w:rsid w:val="00FD2BA2"/>
    <w:rsid w:val="00FD3270"/>
    <w:rsid w:val="00FD4802"/>
    <w:rsid w:val="00FD55F9"/>
    <w:rsid w:val="00FD625B"/>
    <w:rsid w:val="00FD625C"/>
    <w:rsid w:val="00FD69B2"/>
    <w:rsid w:val="00FD73D7"/>
    <w:rsid w:val="00FD7EE7"/>
    <w:rsid w:val="00FE04CC"/>
    <w:rsid w:val="00FE093B"/>
    <w:rsid w:val="00FE0FF4"/>
    <w:rsid w:val="00FE16E0"/>
    <w:rsid w:val="00FE1A16"/>
    <w:rsid w:val="00FE230A"/>
    <w:rsid w:val="00FE2871"/>
    <w:rsid w:val="00FE2A75"/>
    <w:rsid w:val="00FE48D8"/>
    <w:rsid w:val="00FE51E7"/>
    <w:rsid w:val="00FE6C6A"/>
    <w:rsid w:val="00FE760C"/>
    <w:rsid w:val="00FE7691"/>
    <w:rsid w:val="00FF2071"/>
    <w:rsid w:val="00FF21C0"/>
    <w:rsid w:val="00FF2855"/>
    <w:rsid w:val="00FF2EB4"/>
    <w:rsid w:val="00FF3912"/>
    <w:rsid w:val="00FF3A31"/>
    <w:rsid w:val="00FF3ED8"/>
    <w:rsid w:val="00FF420E"/>
    <w:rsid w:val="00FF5395"/>
    <w:rsid w:val="00FF5400"/>
    <w:rsid w:val="00FF670D"/>
    <w:rsid w:val="00FF69E3"/>
    <w:rsid w:val="00FF6C62"/>
    <w:rsid w:val="00FF6F32"/>
    <w:rsid w:val="00FF72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B2816AD"/>
  <w15:chartTrackingRefBased/>
  <w15:docId w15:val="{76A8882B-7BE2-4214-982C-DC9D8B77B1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F4C6E"/>
    <w:rPr>
      <w:rFonts w:ascii="Times New Roman" w:eastAsia="Times New Roman" w:hAnsi="Times New Roman"/>
      <w:color w:val="212120"/>
      <w:kern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315D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315DB"/>
    <w:rPr>
      <w:rFonts w:ascii="Times New Roman" w:eastAsia="Times New Roman" w:hAnsi="Times New Roman"/>
      <w:color w:val="212120"/>
      <w:kern w:val="28"/>
    </w:rPr>
  </w:style>
  <w:style w:type="paragraph" w:styleId="Footer">
    <w:name w:val="footer"/>
    <w:basedOn w:val="Normal"/>
    <w:link w:val="FooterChar"/>
    <w:uiPriority w:val="99"/>
    <w:unhideWhenUsed/>
    <w:rsid w:val="00B315D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315DB"/>
    <w:rPr>
      <w:rFonts w:ascii="Times New Roman" w:eastAsia="Times New Roman" w:hAnsi="Times New Roman"/>
      <w:color w:val="212120"/>
      <w:kern w:val="28"/>
    </w:rPr>
  </w:style>
  <w:style w:type="character" w:styleId="Hyperlink">
    <w:name w:val="Hyperlink"/>
    <w:basedOn w:val="DefaultParagraphFont"/>
    <w:uiPriority w:val="99"/>
    <w:unhideWhenUsed/>
    <w:rsid w:val="0083421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34211"/>
    <w:rPr>
      <w:color w:val="605E5C"/>
      <w:shd w:val="clear" w:color="auto" w:fill="E1DFDD"/>
    </w:rPr>
  </w:style>
  <w:style w:type="paragraph" w:customStyle="1" w:styleId="xmsonormal">
    <w:name w:val="x_msonormal"/>
    <w:basedOn w:val="Normal"/>
    <w:rsid w:val="006A7F21"/>
    <w:pPr>
      <w:spacing w:before="100" w:beforeAutospacing="1" w:after="100" w:afterAutospacing="1"/>
    </w:pPr>
    <w:rPr>
      <w:color w:val="auto"/>
      <w:kern w:val="0"/>
      <w:sz w:val="24"/>
      <w:szCs w:val="24"/>
      <w:lang w:val="en-CA" w:eastAsia="en-CA"/>
    </w:rPr>
  </w:style>
  <w:style w:type="paragraph" w:customStyle="1" w:styleId="xmsolistparagraph">
    <w:name w:val="x_msolistparagraph"/>
    <w:basedOn w:val="Normal"/>
    <w:rsid w:val="006A7F21"/>
    <w:pPr>
      <w:spacing w:before="100" w:beforeAutospacing="1" w:after="100" w:afterAutospacing="1"/>
    </w:pPr>
    <w:rPr>
      <w:color w:val="auto"/>
      <w:kern w:val="0"/>
      <w:sz w:val="24"/>
      <w:szCs w:val="24"/>
      <w:lang w:val="en-CA" w:eastAsia="en-CA"/>
    </w:rPr>
  </w:style>
  <w:style w:type="character" w:customStyle="1" w:styleId="markryaelj1ns">
    <w:name w:val="markryaelj1ns"/>
    <w:basedOn w:val="DefaultParagraphFont"/>
    <w:rsid w:val="000706DA"/>
  </w:style>
  <w:style w:type="character" w:styleId="Strong">
    <w:name w:val="Strong"/>
    <w:basedOn w:val="DefaultParagraphFont"/>
    <w:uiPriority w:val="22"/>
    <w:qFormat/>
    <w:rsid w:val="002A330F"/>
    <w:rPr>
      <w:b/>
      <w:bCs/>
    </w:rPr>
  </w:style>
  <w:style w:type="paragraph" w:styleId="ListParagraph">
    <w:name w:val="List Paragraph"/>
    <w:basedOn w:val="Normal"/>
    <w:uiPriority w:val="34"/>
    <w:qFormat/>
    <w:rsid w:val="00564E99"/>
    <w:pPr>
      <w:ind w:left="720"/>
      <w:contextualSpacing/>
    </w:pPr>
  </w:style>
  <w:style w:type="paragraph" w:customStyle="1" w:styleId="paragraph">
    <w:name w:val="paragraph"/>
    <w:basedOn w:val="Normal"/>
    <w:rsid w:val="007C5B10"/>
    <w:pPr>
      <w:spacing w:before="100" w:beforeAutospacing="1" w:after="100" w:afterAutospacing="1"/>
    </w:pPr>
    <w:rPr>
      <w:color w:val="auto"/>
      <w:kern w:val="0"/>
      <w:sz w:val="24"/>
      <w:szCs w:val="24"/>
      <w:lang w:val="en-CA" w:eastAsia="en-CA"/>
    </w:rPr>
  </w:style>
  <w:style w:type="character" w:customStyle="1" w:styleId="normaltextrun">
    <w:name w:val="normaltextrun"/>
    <w:basedOn w:val="DefaultParagraphFont"/>
    <w:rsid w:val="007C5B10"/>
  </w:style>
  <w:style w:type="character" w:customStyle="1" w:styleId="eop">
    <w:name w:val="eop"/>
    <w:basedOn w:val="DefaultParagraphFont"/>
    <w:rsid w:val="007C5B10"/>
  </w:style>
  <w:style w:type="character" w:customStyle="1" w:styleId="markymxvhqowf">
    <w:name w:val="markymxvhqowf"/>
    <w:basedOn w:val="DefaultParagraphFont"/>
    <w:rsid w:val="00B12AB4"/>
  </w:style>
  <w:style w:type="paragraph" w:customStyle="1" w:styleId="msoaccenttext6">
    <w:name w:val="msoaccenttext6"/>
    <w:rsid w:val="00657292"/>
    <w:pPr>
      <w:spacing w:line="285" w:lineRule="auto"/>
    </w:pPr>
    <w:rPr>
      <w:rFonts w:ascii="Times New Roman" w:eastAsia="Times New Roman" w:hAnsi="Times New Roman"/>
      <w:i/>
      <w:iCs/>
      <w:color w:val="000000"/>
      <w:kern w:val="28"/>
      <w:lang w:val="en-CA" w:eastAsia="en-CA"/>
      <w14:ligatures w14:val="standard"/>
      <w14:cntxtAlts/>
    </w:rPr>
  </w:style>
  <w:style w:type="paragraph" w:customStyle="1" w:styleId="xparagraph">
    <w:name w:val="x_paragraph"/>
    <w:basedOn w:val="Normal"/>
    <w:rsid w:val="006305E7"/>
    <w:pPr>
      <w:spacing w:before="100" w:beforeAutospacing="1" w:after="100" w:afterAutospacing="1"/>
    </w:pPr>
    <w:rPr>
      <w:color w:val="auto"/>
      <w:kern w:val="0"/>
      <w:sz w:val="24"/>
      <w:szCs w:val="24"/>
      <w:lang w:val="en-CA" w:eastAsia="en-CA"/>
    </w:rPr>
  </w:style>
  <w:style w:type="character" w:customStyle="1" w:styleId="xnormaltextrun">
    <w:name w:val="x_normaltextrun"/>
    <w:basedOn w:val="DefaultParagraphFont"/>
    <w:rsid w:val="006305E7"/>
  </w:style>
  <w:style w:type="character" w:customStyle="1" w:styleId="xeop">
    <w:name w:val="x_eop"/>
    <w:basedOn w:val="DefaultParagraphFont"/>
    <w:rsid w:val="006305E7"/>
  </w:style>
  <w:style w:type="character" w:customStyle="1" w:styleId="markkxckw2zoy">
    <w:name w:val="markkxckw2zoy"/>
    <w:basedOn w:val="DefaultParagraphFont"/>
    <w:rsid w:val="00DE7C12"/>
  </w:style>
  <w:style w:type="paragraph" w:styleId="NormalWeb">
    <w:name w:val="Normal (Web)"/>
    <w:basedOn w:val="Normal"/>
    <w:uiPriority w:val="99"/>
    <w:semiHidden/>
    <w:unhideWhenUsed/>
    <w:rsid w:val="008257E4"/>
    <w:pPr>
      <w:spacing w:before="100" w:beforeAutospacing="1" w:after="100" w:afterAutospacing="1"/>
    </w:pPr>
    <w:rPr>
      <w:color w:val="auto"/>
      <w:kern w:val="0"/>
      <w:sz w:val="24"/>
      <w:szCs w:val="24"/>
      <w:lang w:val="en-CA" w:eastAsia="en-CA"/>
    </w:rPr>
  </w:style>
  <w:style w:type="character" w:customStyle="1" w:styleId="xgmail-apple-converted-space">
    <w:name w:val="x_gmail-apple-converted-space"/>
    <w:basedOn w:val="DefaultParagraphFont"/>
    <w:rsid w:val="006E3F37"/>
  </w:style>
  <w:style w:type="paragraph" w:styleId="NoSpacing">
    <w:name w:val="No Spacing"/>
    <w:link w:val="NoSpacingChar"/>
    <w:uiPriority w:val="1"/>
    <w:qFormat/>
    <w:rsid w:val="006711C3"/>
    <w:rPr>
      <w:rFonts w:asciiTheme="minorHAnsi" w:eastAsiaTheme="minorEastAsia" w:hAnsiTheme="minorHAnsi" w:cstheme="minorBidi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uiPriority w:val="1"/>
    <w:rsid w:val="006711C3"/>
    <w:rPr>
      <w:rFonts w:asciiTheme="minorHAnsi" w:eastAsiaTheme="minorEastAsia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71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0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56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76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10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13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35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45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0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46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95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8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14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022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56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83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660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6276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05541908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6041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7843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3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7414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4954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5839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5133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3394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0685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1745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5835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2148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915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088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53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585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89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466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801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50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80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56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4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371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63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9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341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01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92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2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150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117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2091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160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25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03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77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693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126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72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589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7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811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8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994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10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409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322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17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31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1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298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6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1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65256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32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57393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29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176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712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53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88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13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3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700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2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59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84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42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03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0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67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57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75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10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1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209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9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6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2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97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342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62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17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8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75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05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1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1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458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3150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133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15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63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019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18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211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1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31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05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53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4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1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724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9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385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7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559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200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29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57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2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73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03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65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39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90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60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8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16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77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89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73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54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625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2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87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5004246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43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39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05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43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88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4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86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81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653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21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315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699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05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6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426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973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0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85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153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40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87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49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4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335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11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734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8941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934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68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910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50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42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91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10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766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57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9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965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19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2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021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8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5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04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44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40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5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90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2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5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18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66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640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0264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279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997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013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69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25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30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46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02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06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00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948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222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377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695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30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00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61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128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552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186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202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emf"/><Relationship Id="rId18" Type="http://schemas.openxmlformats.org/officeDocument/2006/relationships/image" Target="media/image8.jpe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wmf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5" Type="http://schemas.openxmlformats.org/officeDocument/2006/relationships/numbering" Target="numbering.xml"/><Relationship Id="rId15" Type="http://schemas.openxmlformats.org/officeDocument/2006/relationships/image" Target="media/image5.wmf"/><Relationship Id="rId23" Type="http://schemas.openxmlformats.org/officeDocument/2006/relationships/image" Target="media/image13.png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image" Target="media/image1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ana.thompson\AppData\Roaming\Microsoft\Templates\Real%20estate%20newsletter%20(4%20pages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A85CBA8F47CDD4F8FA375241698351A" ma:contentTypeVersion="14" ma:contentTypeDescription="Create a new document." ma:contentTypeScope="" ma:versionID="b75fa939839c8a17f49afa88ee667d19">
  <xsd:schema xmlns:xsd="http://www.w3.org/2001/XMLSchema" xmlns:xs="http://www.w3.org/2001/XMLSchema" xmlns:p="http://schemas.microsoft.com/office/2006/metadata/properties" xmlns:ns1="http://schemas.microsoft.com/sharepoint/v3" xmlns:ns3="8f96886c-f731-49ae-9bd4-56d91e3b9aa9" xmlns:ns4="9b1919dd-e546-44d5-be0d-8fa4f5d38e76" targetNamespace="http://schemas.microsoft.com/office/2006/metadata/properties" ma:root="true" ma:fieldsID="fe60099e0b227af1559feae69125658e" ns1:_="" ns3:_="" ns4:_="">
    <xsd:import namespace="http://schemas.microsoft.com/sharepoint/v3"/>
    <xsd:import namespace="8f96886c-f731-49ae-9bd4-56d91e3b9aa9"/>
    <xsd:import namespace="9b1919dd-e546-44d5-be0d-8fa4f5d38e76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1:_ip_UnifiedCompliancePolicyProperties" minOccurs="0"/>
                <xsd:element ref="ns1:_ip_UnifiedCompliancePolicyUIAction" minOccurs="0"/>
                <xsd:element ref="ns4:MediaServiceAutoKeyPoints" minOccurs="0"/>
                <xsd:element ref="ns4:MediaServiceKeyPoints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3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4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f96886c-f731-49ae-9bd4-56d91e3b9aa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b1919dd-e546-44d5-be0d-8fa4f5d38e7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Tags" ma:internalName="MediaServiceAutoTags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1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4EE3F7-F655-4496-AA0F-943ABD78CCA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8f96886c-f731-49ae-9bd4-56d91e3b9aa9"/>
    <ds:schemaRef ds:uri="9b1919dd-e546-44d5-be0d-8fa4f5d38e7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D9CD88A-4EB2-462C-8768-0EE9E15283A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899E23D-FC5C-4B91-8328-3E5AF67111E4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0BC1C2B0-5B83-4D82-9605-82D629018A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Real estate newsletter (4 pages)</Template>
  <TotalTime>1</TotalTime>
  <Pages>3</Pages>
  <Words>16</Words>
  <Characters>93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Jana Thompson</dc:creator>
  <cp:keywords/>
  <dc:description/>
  <cp:lastModifiedBy>Jana Thompson</cp:lastModifiedBy>
  <cp:revision>2</cp:revision>
  <cp:lastPrinted>2023-11-06T21:05:00Z</cp:lastPrinted>
  <dcterms:created xsi:type="dcterms:W3CDTF">2024-04-08T20:24:00Z</dcterms:created>
  <dcterms:modified xsi:type="dcterms:W3CDTF">2024-04-08T20:24:00Z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0x010100FA85CBA8F47CDD4F8FA375241698351A</vt:lpwstr>
  </property>
</Properties>
</file>